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19539657"/>
        <w:docPartObj>
          <w:docPartGallery w:val="Cover Pages"/>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10" w:type="dxa"/>
              <w:right w:w="510" w:type="dxa"/>
            </w:tblCellMar>
            <w:tblLook w:val="04A0" w:firstRow="1" w:lastRow="0" w:firstColumn="1" w:lastColumn="0" w:noHBand="0" w:noVBand="1"/>
          </w:tblPr>
          <w:tblGrid>
            <w:gridCol w:w="4485"/>
            <w:gridCol w:w="2348"/>
            <w:gridCol w:w="2571"/>
          </w:tblGrid>
          <w:tr w:rsidR="00013DED" w14:paraId="5FC00CA6" w14:textId="77777777" w:rsidTr="003438D1">
            <w:trPr>
              <w:cnfStyle w:val="100000000000" w:firstRow="1" w:lastRow="0" w:firstColumn="0" w:lastColumn="0" w:oddVBand="0" w:evenVBand="0" w:oddHBand="0" w:evenHBand="0" w:firstRowFirstColumn="0" w:firstRowLastColumn="0" w:lastRowFirstColumn="0" w:lastRowLastColumn="0"/>
              <w:trHeight w:val="1564"/>
            </w:trPr>
            <w:tc>
              <w:tcPr>
                <w:tcW w:w="3626" w:type="dxa"/>
                <w:tcBorders>
                  <w:bottom w:val="single" w:sz="4" w:space="0" w:color="auto"/>
                </w:tcBorders>
                <w:vAlign w:val="center"/>
              </w:tcPr>
              <w:p w14:paraId="17C88876" w14:textId="77777777" w:rsidR="00CD566B" w:rsidRDefault="00B22B73" w:rsidP="00E73C19">
                <w:pPr>
                  <w:spacing w:after="0" w:line="240" w:lineRule="auto"/>
                </w:pPr>
                <w:r w:rsidRPr="00B22B73">
                  <w:rPr>
                    <w:noProof/>
                  </w:rPr>
                  <w:drawing>
                    <wp:inline distT="0" distB="0" distL="0" distR="0" wp14:anchorId="26F8C7CB" wp14:editId="31158B7E">
                      <wp:extent cx="1705084" cy="495300"/>
                      <wp:effectExtent l="0" t="0" r="9525" b="0"/>
                      <wp:docPr id="1790228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88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719497" cy="499487"/>
                              </a:xfrm>
                              <a:prstGeom prst="rect">
                                <a:avLst/>
                              </a:prstGeom>
                            </pic:spPr>
                          </pic:pic>
                        </a:graphicData>
                      </a:graphic>
                    </wp:inline>
                  </w:drawing>
                </w:r>
              </w:p>
            </w:tc>
            <w:tc>
              <w:tcPr>
                <w:tcW w:w="2695" w:type="dxa"/>
                <w:tcBorders>
                  <w:bottom w:val="single" w:sz="4" w:space="0" w:color="auto"/>
                </w:tcBorders>
              </w:tcPr>
              <w:p w14:paraId="0327D8F5" w14:textId="77777777" w:rsidR="00CD566B" w:rsidRDefault="00CD566B">
                <w:pPr>
                  <w:spacing w:after="0" w:line="240" w:lineRule="auto"/>
                </w:pPr>
              </w:p>
            </w:tc>
            <w:tc>
              <w:tcPr>
                <w:tcW w:w="3083" w:type="dxa"/>
                <w:tcBorders>
                  <w:bottom w:val="single" w:sz="4" w:space="0" w:color="auto"/>
                </w:tcBorders>
              </w:tcPr>
              <w:p w14:paraId="2ABAEA6C" w14:textId="77777777" w:rsidR="00CD566B" w:rsidRDefault="00CD566B">
                <w:pPr>
                  <w:spacing w:after="0" w:line="240" w:lineRule="auto"/>
                </w:pPr>
              </w:p>
            </w:tc>
          </w:tr>
          <w:tr w:rsidR="00013DED" w14:paraId="4427D735" w14:textId="77777777" w:rsidTr="003438D1">
            <w:trPr>
              <w:trHeight w:val="17"/>
            </w:trPr>
            <w:tc>
              <w:tcPr>
                <w:tcW w:w="3626" w:type="dxa"/>
                <w:tcBorders>
                  <w:top w:val="single" w:sz="4" w:space="0" w:color="auto"/>
                </w:tcBorders>
                <w:vAlign w:val="center"/>
              </w:tcPr>
              <w:p w14:paraId="65B21DDC" w14:textId="77777777" w:rsidR="00006697" w:rsidRPr="00D82CE9" w:rsidRDefault="00006697" w:rsidP="00E73C19">
                <w:pPr>
                  <w:spacing w:after="0" w:line="240" w:lineRule="auto"/>
                  <w:rPr>
                    <w:noProof/>
                    <w:sz w:val="2"/>
                    <w:szCs w:val="2"/>
                    <w:lang w:val="en-GB"/>
                  </w:rPr>
                </w:pPr>
              </w:p>
            </w:tc>
            <w:tc>
              <w:tcPr>
                <w:tcW w:w="2695" w:type="dxa"/>
                <w:tcBorders>
                  <w:top w:val="single" w:sz="4" w:space="0" w:color="auto"/>
                </w:tcBorders>
              </w:tcPr>
              <w:p w14:paraId="7D306DCA" w14:textId="77777777" w:rsidR="00006697" w:rsidRPr="00D82CE9" w:rsidRDefault="00006697">
                <w:pPr>
                  <w:spacing w:after="0" w:line="240" w:lineRule="auto"/>
                  <w:rPr>
                    <w:sz w:val="2"/>
                    <w:szCs w:val="2"/>
                  </w:rPr>
                </w:pPr>
              </w:p>
            </w:tc>
            <w:tc>
              <w:tcPr>
                <w:tcW w:w="3083" w:type="dxa"/>
                <w:tcBorders>
                  <w:top w:val="single" w:sz="4" w:space="0" w:color="auto"/>
                </w:tcBorders>
              </w:tcPr>
              <w:p w14:paraId="45F0DBAA" w14:textId="77777777" w:rsidR="00006697" w:rsidRPr="00D82CE9" w:rsidRDefault="00006697">
                <w:pPr>
                  <w:spacing w:after="0" w:line="240" w:lineRule="auto"/>
                  <w:rPr>
                    <w:sz w:val="2"/>
                    <w:szCs w:val="2"/>
                  </w:rPr>
                </w:pPr>
              </w:p>
            </w:tc>
          </w:tr>
          <w:tr w:rsidR="00E67016" w14:paraId="4EC791C4" w14:textId="77777777" w:rsidTr="003438D1">
            <w:trPr>
              <w:trHeight w:val="5393"/>
            </w:trPr>
            <w:tc>
              <w:tcPr>
                <w:tcW w:w="9404" w:type="dxa"/>
                <w:gridSpan w:val="3"/>
                <w:shd w:val="clear" w:color="auto" w:fill="DD8128" w:themeFill="accent1"/>
                <w:tcMar>
                  <w:top w:w="227" w:type="dxa"/>
                  <w:bottom w:w="227" w:type="dxa"/>
                </w:tcMar>
                <w:vAlign w:val="bottom"/>
              </w:tcPr>
              <w:p w14:paraId="4777ECE9" w14:textId="77777777" w:rsidR="00006697" w:rsidRPr="00006697" w:rsidRDefault="003438D1" w:rsidP="00D0747F">
                <w:pPr>
                  <w:pStyle w:val="Title"/>
                  <w:rPr>
                    <w:rStyle w:val="TitleHighlight"/>
                    <w:color w:val="FFFFFF" w:themeColor="background1"/>
                    <w:sz w:val="108"/>
                    <w:szCs w:val="56"/>
                  </w:rPr>
                </w:pPr>
                <w:r>
                  <w:rPr>
                    <w:rStyle w:val="TitleHighlight"/>
                    <w:color w:val="FFFFFF" w:themeColor="background1"/>
                    <w:sz w:val="108"/>
                    <w:szCs w:val="56"/>
                  </w:rPr>
                  <w:t xml:space="preserve">ROI Toolkit &amp; Benefits Letter </w:t>
                </w:r>
              </w:p>
              <w:p w14:paraId="5EC88C9F" w14:textId="77777777" w:rsidR="00A8140E" w:rsidRPr="00006697" w:rsidRDefault="003438D1" w:rsidP="00C25E8D">
                <w:pPr>
                  <w:pStyle w:val="FCSubtitle"/>
                </w:pPr>
                <w:r>
                  <w:t>HiSET Roadshow Boston 2025</w:t>
                </w:r>
              </w:p>
            </w:tc>
          </w:tr>
          <w:tr w:rsidR="00006697" w14:paraId="20F75EDF" w14:textId="77777777" w:rsidTr="003438D1">
            <w:trPr>
              <w:trHeight w:val="20"/>
            </w:trPr>
            <w:tc>
              <w:tcPr>
                <w:tcW w:w="9404" w:type="dxa"/>
                <w:gridSpan w:val="3"/>
                <w:tcBorders>
                  <w:bottom w:val="single" w:sz="4" w:space="0" w:color="auto"/>
                </w:tcBorders>
                <w:shd w:val="clear" w:color="auto" w:fill="auto"/>
                <w:tcMar>
                  <w:top w:w="57" w:type="dxa"/>
                  <w:bottom w:w="57" w:type="dxa"/>
                </w:tcMar>
                <w:vAlign w:val="center"/>
              </w:tcPr>
              <w:p w14:paraId="592FFC85" w14:textId="77777777" w:rsidR="00006697" w:rsidRPr="00D82CE9" w:rsidRDefault="00006697" w:rsidP="00006697">
                <w:pPr>
                  <w:rPr>
                    <w:sz w:val="2"/>
                    <w:szCs w:val="2"/>
                  </w:rPr>
                </w:pPr>
              </w:p>
            </w:tc>
          </w:tr>
          <w:tr w:rsidR="00E67016" w14:paraId="7C544EA4" w14:textId="77777777" w:rsidTr="003438D1">
            <w:trPr>
              <w:trHeight w:val="3159"/>
            </w:trPr>
            <w:sdt>
              <w:sdtPr>
                <w:rPr>
                  <w:color w:val="FFFFFF" w:themeColor="background1"/>
                </w:rPr>
                <w:id w:val="877207172"/>
                <w:picture/>
              </w:sdtPr>
              <w:sdtContent>
                <w:tc>
                  <w:tcPr>
                    <w:tcW w:w="9404" w:type="dxa"/>
                    <w:gridSpan w:val="3"/>
                    <w:tcBorders>
                      <w:top w:val="single" w:sz="4" w:space="0" w:color="auto"/>
                    </w:tcBorders>
                    <w:shd w:val="clear" w:color="auto" w:fill="auto"/>
                    <w:tcMar>
                      <w:top w:w="170" w:type="dxa"/>
                      <w:left w:w="0" w:type="dxa"/>
                      <w:bottom w:w="170" w:type="dxa"/>
                      <w:right w:w="0" w:type="dxa"/>
                    </w:tcMar>
                    <w:vAlign w:val="center"/>
                  </w:tcPr>
                  <w:p w14:paraId="4CFF61B6" w14:textId="77777777" w:rsidR="00E67016" w:rsidRPr="00006697" w:rsidRDefault="00C25E8D">
                    <w:pPr>
                      <w:spacing w:after="0" w:line="240" w:lineRule="auto"/>
                      <w:rPr>
                        <w:color w:val="FFFFFF" w:themeColor="background1"/>
                      </w:rPr>
                    </w:pPr>
                    <w:r>
                      <w:rPr>
                        <w:noProof/>
                        <w:color w:val="FFFFFF" w:themeColor="background1"/>
                      </w:rPr>
                      <w:drawing>
                        <wp:inline distT="0" distB="0" distL="0" distR="0" wp14:anchorId="229524F6" wp14:editId="4EB7B015">
                          <wp:extent cx="7020000" cy="2723141"/>
                          <wp:effectExtent l="0" t="0" r="0" b="127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preferRelativeResize="0">
                                    <a:picLocks noChangeAspect="1" noChangeArrowheads="1"/>
                                  </pic:cNvPicPr>
                                </pic:nvPicPr>
                                <pic:blipFill>
                                  <a:blip r:embed="rId13"/>
                                  <a:stretch>
                                    <a:fillRect/>
                                  </a:stretch>
                                </pic:blipFill>
                                <pic:spPr bwMode="auto">
                                  <a:xfrm>
                                    <a:off x="0" y="0"/>
                                    <a:ext cx="7020000" cy="2723141"/>
                                  </a:xfrm>
                                  <a:prstGeom prst="rect">
                                    <a:avLst/>
                                  </a:prstGeom>
                                  <a:noFill/>
                                  <a:ln>
                                    <a:noFill/>
                                  </a:ln>
                                </pic:spPr>
                              </pic:pic>
                            </a:graphicData>
                          </a:graphic>
                        </wp:inline>
                      </w:drawing>
                    </w:r>
                  </w:p>
                </w:tc>
              </w:sdtContent>
            </w:sdt>
          </w:tr>
        </w:tbl>
      </w:sdtContent>
    </w:sdt>
    <w:p w14:paraId="4959ED60" w14:textId="77777777" w:rsidR="004E35FD" w:rsidRDefault="004E35FD">
      <w:pPr>
        <w:spacing w:after="0" w:line="240" w:lineRule="auto"/>
      </w:pPr>
      <w:bookmarkStart w:id="0" w:name="_Toc134530781"/>
    </w:p>
    <w:bookmarkEnd w:id="0"/>
    <w:p w14:paraId="19F46933" w14:textId="77777777" w:rsidR="00D0747F" w:rsidRPr="007C22DA" w:rsidRDefault="00D0747F" w:rsidP="002270C8"/>
    <w:p w14:paraId="3D47DD93" w14:textId="6FC1AD2D" w:rsidR="40368996" w:rsidRDefault="40368996" w:rsidP="40368996">
      <w:pPr>
        <w:pStyle w:val="Heading1"/>
        <w:rPr>
          <w:rFonts w:asciiTheme="minorHAnsi" w:hAnsiTheme="minorHAnsi" w:cstheme="minorBidi"/>
        </w:rPr>
      </w:pPr>
    </w:p>
    <w:p w14:paraId="50747D87" w14:textId="77777777" w:rsidR="003438D1" w:rsidRPr="00525272" w:rsidRDefault="003438D1" w:rsidP="003438D1">
      <w:pPr>
        <w:pStyle w:val="Heading1"/>
        <w:rPr>
          <w:rFonts w:asciiTheme="minorHAnsi" w:hAnsiTheme="minorHAnsi" w:cstheme="minorHAnsi"/>
        </w:rPr>
      </w:pPr>
      <w:bookmarkStart w:id="1" w:name="_Toc111755235"/>
      <w:bookmarkStart w:id="2" w:name="_Toc118388012"/>
      <w:r w:rsidRPr="00525272">
        <w:rPr>
          <w:rFonts w:asciiTheme="minorHAnsi" w:hAnsiTheme="minorHAnsi" w:cstheme="minorHAnsi"/>
        </w:rPr>
        <w:t>Letter for Your Supervisor</w:t>
      </w:r>
    </w:p>
    <w:p w14:paraId="20008022" w14:textId="77777777" w:rsidR="003438D1" w:rsidRPr="00B423B5" w:rsidRDefault="003438D1" w:rsidP="40368996">
      <w:pPr>
        <w:pStyle w:val="NormalWeb"/>
        <w:rPr>
          <w:rFonts w:ascii="Verdana" w:eastAsiaTheme="minorEastAsia" w:hAnsi="Verdana" w:cstheme="minorBidi"/>
          <w:kern w:val="2"/>
          <w:sz w:val="16"/>
          <w:szCs w:val="16"/>
          <w:lang w:val="en-US" w:eastAsia="en-US"/>
          <w14:ligatures w14:val="standardContextual"/>
        </w:rPr>
      </w:pPr>
      <w:bookmarkStart w:id="3" w:name="_Hlk14362188"/>
      <w:bookmarkEnd w:id="3"/>
      <w:r w:rsidRPr="40368996">
        <w:rPr>
          <w:rFonts w:ascii="Verdana" w:eastAsiaTheme="minorEastAsia" w:hAnsi="Verdana" w:cstheme="minorBidi"/>
          <w:b/>
          <w:bCs/>
          <w:kern w:val="2"/>
          <w:sz w:val="16"/>
          <w:szCs w:val="16"/>
          <w:lang w:val="en-US" w:eastAsia="en-US"/>
          <w14:ligatures w14:val="standardContextual"/>
        </w:rPr>
        <w:t>Subject:</w:t>
      </w:r>
      <w:r w:rsidRPr="40368996">
        <w:rPr>
          <w:rFonts w:ascii="Verdana" w:eastAsiaTheme="minorEastAsia" w:hAnsi="Verdana" w:cstheme="minorBidi"/>
          <w:kern w:val="2"/>
          <w:sz w:val="16"/>
          <w:szCs w:val="16"/>
          <w:lang w:val="en-US" w:eastAsia="en-US"/>
          <w14:ligatures w14:val="standardContextual"/>
        </w:rPr>
        <w:t xml:space="preserve"> Request to Attend the 2025 HiSET Roadshow in Boston, MA</w:t>
      </w:r>
    </w:p>
    <w:p w14:paraId="2AA1D36A" w14:textId="51A4E155" w:rsidR="40368996" w:rsidRDefault="40368996" w:rsidP="40368996">
      <w:pPr>
        <w:pStyle w:val="NormalWeb"/>
        <w:rPr>
          <w:rFonts w:ascii="Verdana" w:eastAsiaTheme="minorEastAsia" w:hAnsi="Verdana" w:cstheme="minorBidi"/>
          <w:sz w:val="16"/>
          <w:szCs w:val="16"/>
          <w:lang w:val="en-US" w:eastAsia="en-US"/>
        </w:rPr>
      </w:pPr>
    </w:p>
    <w:p w14:paraId="4E4054E5" w14:textId="77777777" w:rsidR="003438D1" w:rsidRPr="00B423B5" w:rsidRDefault="003438D1" w:rsidP="003438D1">
      <w:pPr>
        <w:pStyle w:val="NormalWeb"/>
        <w:rPr>
          <w:rFonts w:ascii="Verdana" w:eastAsiaTheme="minorHAnsi" w:hAnsi="Verdana" w:cstheme="minorBidi"/>
          <w:kern w:val="2"/>
          <w:sz w:val="16"/>
          <w:szCs w:val="22"/>
          <w:lang w:val="en-US" w:eastAsia="en-US"/>
          <w14:ligatures w14:val="standardContextual"/>
        </w:rPr>
      </w:pPr>
      <w:r w:rsidRPr="00B423B5">
        <w:rPr>
          <w:rFonts w:ascii="Verdana" w:eastAsiaTheme="minorHAnsi" w:hAnsi="Verdana" w:cstheme="minorBidi"/>
          <w:b/>
          <w:bCs/>
          <w:kern w:val="2"/>
          <w:sz w:val="16"/>
          <w:lang w:val="en-US" w:eastAsia="en-US"/>
          <w14:ligatures w14:val="standardContextual"/>
        </w:rPr>
        <w:t>Dear [Supervisor’s Name],</w:t>
      </w:r>
    </w:p>
    <w:p w14:paraId="29FCC3C5" w14:textId="77777777" w:rsidR="00B423B5" w:rsidRPr="00B423B5" w:rsidRDefault="003438D1" w:rsidP="00B423B5">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kern w:val="2"/>
          <w:sz w:val="16"/>
          <w:szCs w:val="16"/>
          <w:lang w:val="en-US" w:eastAsia="en-US"/>
          <w14:ligatures w14:val="standardContextual"/>
        </w:rPr>
        <w:t xml:space="preserve">I would like to request approval to attend the </w:t>
      </w:r>
      <w:r w:rsidRPr="40368996">
        <w:rPr>
          <w:rFonts w:ascii="Verdana" w:eastAsiaTheme="minorEastAsia" w:hAnsi="Verdana" w:cstheme="minorBidi"/>
          <w:b/>
          <w:bCs/>
          <w:kern w:val="2"/>
          <w:sz w:val="16"/>
          <w:szCs w:val="16"/>
          <w:lang w:val="en-US" w:eastAsia="en-US"/>
          <w14:ligatures w14:val="standardContextual"/>
        </w:rPr>
        <w:t>2025 HiSET Roadshow</w:t>
      </w:r>
      <w:r w:rsidRPr="40368996">
        <w:rPr>
          <w:rFonts w:ascii="Verdana" w:eastAsiaTheme="minorEastAsia" w:hAnsi="Verdana" w:cstheme="minorBidi"/>
          <w:kern w:val="2"/>
          <w:sz w:val="16"/>
          <w:szCs w:val="16"/>
          <w:lang w:val="en-US" w:eastAsia="en-US"/>
          <w14:ligatures w14:val="standardContextual"/>
        </w:rPr>
        <w:t xml:space="preserve">, taking place at </w:t>
      </w:r>
      <w:r w:rsidRPr="40368996">
        <w:rPr>
          <w:rFonts w:ascii="Verdana" w:eastAsiaTheme="minorEastAsia" w:hAnsi="Verdana" w:cstheme="minorBidi"/>
          <w:b/>
          <w:bCs/>
          <w:kern w:val="2"/>
          <w:sz w:val="16"/>
          <w:szCs w:val="16"/>
          <w:lang w:val="en-US" w:eastAsia="en-US"/>
          <w14:ligatures w14:val="standardContextual"/>
        </w:rPr>
        <w:t>Boston University on October 6–7, 2025</w:t>
      </w:r>
      <w:r w:rsidRPr="40368996">
        <w:rPr>
          <w:rFonts w:ascii="Verdana" w:eastAsiaTheme="minorEastAsia" w:hAnsi="Verdana" w:cstheme="minorBidi"/>
          <w:kern w:val="2"/>
          <w:sz w:val="16"/>
          <w:szCs w:val="16"/>
          <w:lang w:val="en-US" w:eastAsia="en-US"/>
          <w14:ligatures w14:val="standardContextual"/>
        </w:rPr>
        <w:t xml:space="preserve">. </w:t>
      </w:r>
      <w:r w:rsidR="004C0F67" w:rsidRPr="40368996">
        <w:rPr>
          <w:rFonts w:ascii="Verdana" w:eastAsiaTheme="minorEastAsia" w:hAnsi="Verdana" w:cstheme="minorBidi"/>
          <w:kern w:val="2"/>
          <w:sz w:val="16"/>
          <w:szCs w:val="16"/>
          <w:lang w:val="en-US" w:eastAsia="en-US"/>
          <w14:ligatures w14:val="standardContextual"/>
        </w:rPr>
        <w:t>The HiSET Roadshow is open to adult educators, test center staff, HSE advocates, and adult ed/HSE/workforce development state staff</w:t>
      </w:r>
      <w:r w:rsidRPr="40368996">
        <w:rPr>
          <w:rFonts w:ascii="Verdana" w:eastAsiaTheme="minorEastAsia" w:hAnsi="Verdana" w:cstheme="minorBidi"/>
          <w:kern w:val="2"/>
          <w:sz w:val="16"/>
          <w:szCs w:val="16"/>
          <w:lang w:val="en-US" w:eastAsia="en-US"/>
          <w14:ligatures w14:val="standardContextual"/>
        </w:rPr>
        <w:t>. It presents a valuable opportunity for professional development and collaboration aligned with our mission to support adult learners and advance HSE outcomes.</w:t>
      </w:r>
    </w:p>
    <w:p w14:paraId="6D27473F" w14:textId="2E0D1182" w:rsidR="40368996" w:rsidRDefault="40368996" w:rsidP="40368996">
      <w:pPr>
        <w:pStyle w:val="NormalWeb"/>
        <w:rPr>
          <w:rFonts w:ascii="Verdana" w:eastAsiaTheme="minorEastAsia" w:hAnsi="Verdana" w:cstheme="minorBidi"/>
          <w:sz w:val="16"/>
          <w:szCs w:val="16"/>
          <w:lang w:val="en-US" w:eastAsia="en-US"/>
        </w:rPr>
      </w:pPr>
    </w:p>
    <w:p w14:paraId="14BFA71A" w14:textId="6F2CEFEA" w:rsidR="003438D1" w:rsidRPr="00B423B5" w:rsidRDefault="003438D1" w:rsidP="00B423B5">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sz w:val="16"/>
          <w:szCs w:val="16"/>
          <w:lang w:val="en-US" w:eastAsia="en-US"/>
          <w14:ligatures w14:val="standardContextual"/>
        </w:rPr>
        <w:t>Key Benefits to Our Program:</w:t>
      </w:r>
    </w:p>
    <w:p w14:paraId="55B09FAB" w14:textId="11F03089" w:rsidR="40368996" w:rsidRDefault="40368996" w:rsidP="40368996">
      <w:pPr>
        <w:pStyle w:val="NormalWeb"/>
        <w:rPr>
          <w:rFonts w:ascii="Verdana" w:eastAsiaTheme="minorEastAsia" w:hAnsi="Verdana" w:cstheme="minorBidi"/>
          <w:b/>
          <w:bCs/>
          <w:sz w:val="16"/>
          <w:szCs w:val="16"/>
          <w:lang w:val="en-US" w:eastAsia="en-US"/>
        </w:rPr>
      </w:pPr>
    </w:p>
    <w:p w14:paraId="177A3F47" w14:textId="748F3C91" w:rsidR="003438D1" w:rsidRPr="00B423B5" w:rsidRDefault="003438D1" w:rsidP="003438D1">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1. Targeted Training for Adult Education &amp; Test Center Staff</w:t>
      </w:r>
      <w:r w:rsidRPr="00B423B5">
        <w:rPr>
          <w:rFonts w:ascii="Verdana" w:eastAsiaTheme="minorHAnsi" w:hAnsi="Verdana" w:cstheme="minorBidi"/>
          <w:kern w:val="2"/>
          <w:sz w:val="16"/>
          <w:szCs w:val="22"/>
          <w:lang w:val="en-US" w:eastAsia="en-US"/>
          <w14:ligatures w14:val="standardContextual"/>
        </w:rPr>
        <w:br/>
      </w:r>
      <w:r w:rsidRPr="40368996">
        <w:rPr>
          <w:rFonts w:ascii="Verdana" w:eastAsiaTheme="minorEastAsia" w:hAnsi="Verdana" w:cstheme="minorBidi"/>
          <w:kern w:val="2"/>
          <w:sz w:val="16"/>
          <w:szCs w:val="16"/>
          <w:lang w:val="en-US" w:eastAsia="en-US"/>
          <w14:ligatures w14:val="standardContextual"/>
        </w:rPr>
        <w:t xml:space="preserve">The half-day </w:t>
      </w:r>
      <w:r w:rsidRPr="40368996">
        <w:rPr>
          <w:rFonts w:ascii="Verdana" w:eastAsiaTheme="minorEastAsia" w:hAnsi="Verdana" w:cstheme="minorBidi"/>
          <w:b/>
          <w:bCs/>
          <w:kern w:val="2"/>
          <w:sz w:val="16"/>
          <w:szCs w:val="16"/>
          <w:lang w:val="en-US" w:eastAsia="en-US"/>
          <w14:ligatures w14:val="standardContextual"/>
        </w:rPr>
        <w:t>Pre-Conference Training</w:t>
      </w:r>
      <w:r w:rsidRPr="40368996">
        <w:rPr>
          <w:rFonts w:ascii="Verdana" w:eastAsiaTheme="minorEastAsia" w:hAnsi="Verdana" w:cstheme="minorBidi"/>
          <w:kern w:val="2"/>
          <w:sz w:val="16"/>
          <w:szCs w:val="16"/>
          <w:lang w:val="en-US" w:eastAsia="en-US"/>
          <w14:ligatures w14:val="standardContextual"/>
        </w:rPr>
        <w:t xml:space="preserve"> (October 6, 1:00–5:00 PM) focuses on the roles and responsibilities of Test Center Administrators</w:t>
      </w:r>
      <w:r w:rsidR="00BD3A5A" w:rsidRPr="40368996">
        <w:rPr>
          <w:rFonts w:ascii="Verdana" w:eastAsiaTheme="minorEastAsia" w:hAnsi="Verdana" w:cstheme="minorBidi"/>
          <w:kern w:val="2"/>
          <w:sz w:val="16"/>
          <w:szCs w:val="16"/>
          <w:lang w:val="en-US" w:eastAsia="en-US"/>
          <w14:ligatures w14:val="standardContextual"/>
        </w:rPr>
        <w:t xml:space="preserve">, </w:t>
      </w:r>
      <w:r w:rsidRPr="40368996">
        <w:rPr>
          <w:rFonts w:ascii="Verdana" w:eastAsiaTheme="minorEastAsia" w:hAnsi="Verdana" w:cstheme="minorBidi"/>
          <w:kern w:val="2"/>
          <w:sz w:val="16"/>
          <w:szCs w:val="16"/>
          <w:lang w:val="en-US" w:eastAsia="en-US"/>
          <w14:ligatures w14:val="standardContextual"/>
        </w:rPr>
        <w:t>Adult Educators</w:t>
      </w:r>
      <w:r w:rsidR="002F0015" w:rsidRPr="40368996">
        <w:rPr>
          <w:rFonts w:ascii="Verdana" w:eastAsiaTheme="minorEastAsia" w:hAnsi="Verdana" w:cstheme="minorBidi"/>
          <w:kern w:val="2"/>
          <w:sz w:val="16"/>
          <w:szCs w:val="16"/>
          <w:lang w:val="en-US" w:eastAsia="en-US"/>
          <w14:ligatures w14:val="standardContextual"/>
        </w:rPr>
        <w:t xml:space="preserve"> and workforce development state staff</w:t>
      </w:r>
      <w:r w:rsidRPr="40368996">
        <w:rPr>
          <w:rFonts w:ascii="Verdana" w:eastAsiaTheme="minorEastAsia" w:hAnsi="Verdana" w:cstheme="minorBidi"/>
          <w:kern w:val="2"/>
          <w:sz w:val="16"/>
          <w:szCs w:val="16"/>
          <w:lang w:val="en-US" w:eastAsia="en-US"/>
          <w14:ligatures w14:val="standardContextual"/>
        </w:rPr>
        <w:t xml:space="preserve">. The hands-on sessions will provide new tools and </w:t>
      </w:r>
      <w:proofErr w:type="gramStart"/>
      <w:r w:rsidRPr="40368996">
        <w:rPr>
          <w:rFonts w:ascii="Verdana" w:eastAsiaTheme="minorEastAsia" w:hAnsi="Verdana" w:cstheme="minorBidi"/>
          <w:kern w:val="2"/>
          <w:sz w:val="16"/>
          <w:szCs w:val="16"/>
          <w:lang w:val="en-US" w:eastAsia="en-US"/>
          <w14:ligatures w14:val="standardContextual"/>
        </w:rPr>
        <w:t>best</w:t>
      </w:r>
      <w:proofErr w:type="gramEnd"/>
      <w:r w:rsidRPr="40368996">
        <w:rPr>
          <w:rFonts w:ascii="Verdana" w:eastAsiaTheme="minorEastAsia" w:hAnsi="Verdana" w:cstheme="minorBidi"/>
          <w:kern w:val="2"/>
          <w:sz w:val="16"/>
          <w:szCs w:val="16"/>
          <w:lang w:val="en-US" w:eastAsia="en-US"/>
          <w14:ligatures w14:val="standardContextual"/>
        </w:rPr>
        <w:t xml:space="preserve"> practices I can immediately apply in our work.</w:t>
      </w:r>
    </w:p>
    <w:p w14:paraId="484F9699" w14:textId="1A0E1125" w:rsidR="40368996" w:rsidRDefault="40368996" w:rsidP="40368996">
      <w:pPr>
        <w:pStyle w:val="NormalWeb"/>
        <w:rPr>
          <w:rFonts w:ascii="Verdana" w:eastAsiaTheme="minorEastAsia" w:hAnsi="Verdana" w:cstheme="minorBidi"/>
          <w:b/>
          <w:bCs/>
          <w:sz w:val="16"/>
          <w:szCs w:val="16"/>
          <w:lang w:val="en-US" w:eastAsia="en-US"/>
        </w:rPr>
      </w:pPr>
    </w:p>
    <w:p w14:paraId="4F8A323A" w14:textId="77777777" w:rsidR="00CE7AAC" w:rsidRPr="00B423B5" w:rsidRDefault="003438D1" w:rsidP="003438D1">
      <w:pPr>
        <w:pStyle w:val="NormalWeb"/>
        <w:rPr>
          <w:sz w:val="22"/>
        </w:rPr>
      </w:pPr>
      <w:r w:rsidRPr="40368996">
        <w:rPr>
          <w:rFonts w:ascii="Verdana" w:eastAsiaTheme="minorEastAsia" w:hAnsi="Verdana" w:cstheme="minorBidi"/>
          <w:b/>
          <w:bCs/>
          <w:kern w:val="2"/>
          <w:sz w:val="16"/>
          <w:szCs w:val="16"/>
          <w:lang w:val="en-US" w:eastAsia="en-US"/>
          <w14:ligatures w14:val="standardContextual"/>
        </w:rPr>
        <w:t>2. Up-to-Date Information &amp; Resources</w:t>
      </w:r>
      <w:r w:rsidRPr="00B423B5">
        <w:rPr>
          <w:rFonts w:ascii="Verdana" w:eastAsiaTheme="minorHAnsi" w:hAnsi="Verdana" w:cstheme="minorBidi"/>
          <w:kern w:val="2"/>
          <w:sz w:val="16"/>
          <w:szCs w:val="22"/>
          <w:lang w:val="en-US" w:eastAsia="en-US"/>
          <w14:ligatures w14:val="standardContextual"/>
        </w:rPr>
        <w:br/>
      </w:r>
      <w:r w:rsidRPr="40368996">
        <w:rPr>
          <w:rFonts w:ascii="Verdana" w:eastAsiaTheme="minorEastAsia" w:hAnsi="Verdana" w:cstheme="minorBidi"/>
          <w:kern w:val="2"/>
          <w:sz w:val="16"/>
          <w:szCs w:val="16"/>
          <w:lang w:val="en-US" w:eastAsia="en-US"/>
          <w14:ligatures w14:val="standardContextual"/>
        </w:rPr>
        <w:t xml:space="preserve">During the full-day conference (October 7, 8:00 AM–4:00 PM), I’ll receive key updates on HiSET policies, exam developments, and preparation materials. This knowledge will help ensure our team remains aligned with </w:t>
      </w:r>
      <w:proofErr w:type="gramStart"/>
      <w:r w:rsidR="00CE7AAC" w:rsidRPr="40368996">
        <w:rPr>
          <w:rFonts w:ascii="Verdana" w:eastAsiaTheme="minorEastAsia" w:hAnsi="Verdana" w:cstheme="minorBidi"/>
          <w:kern w:val="2"/>
          <w:sz w:val="16"/>
          <w:szCs w:val="16"/>
          <w:lang w:val="en-US" w:eastAsia="en-US"/>
          <w14:ligatures w14:val="standardContextual"/>
        </w:rPr>
        <w:t>best</w:t>
      </w:r>
      <w:proofErr w:type="gramEnd"/>
      <w:r w:rsidR="00CE7AAC" w:rsidRPr="40368996">
        <w:rPr>
          <w:rFonts w:ascii="Verdana" w:eastAsiaTheme="minorEastAsia" w:hAnsi="Verdana" w:cstheme="minorBidi"/>
          <w:kern w:val="2"/>
          <w:sz w:val="16"/>
          <w:szCs w:val="16"/>
          <w:lang w:val="en-US" w:eastAsia="en-US"/>
          <w14:ligatures w14:val="standardContextual"/>
        </w:rPr>
        <w:t xml:space="preserve"> practices current policies and </w:t>
      </w:r>
      <w:proofErr w:type="gramStart"/>
      <w:r w:rsidR="00CE7AAC" w:rsidRPr="40368996">
        <w:rPr>
          <w:rFonts w:ascii="Verdana" w:eastAsiaTheme="minorEastAsia" w:hAnsi="Verdana" w:cstheme="minorBidi"/>
          <w:kern w:val="2"/>
          <w:sz w:val="16"/>
          <w:szCs w:val="16"/>
          <w:lang w:val="en-US" w:eastAsia="en-US"/>
          <w14:ligatures w14:val="standardContextual"/>
        </w:rPr>
        <w:t>procedures, and</w:t>
      </w:r>
      <w:proofErr w:type="gramEnd"/>
      <w:r w:rsidR="00CE7AAC" w:rsidRPr="40368996">
        <w:rPr>
          <w:rFonts w:ascii="Verdana" w:eastAsiaTheme="minorEastAsia" w:hAnsi="Verdana" w:cstheme="minorBidi"/>
          <w:kern w:val="2"/>
          <w:sz w:val="16"/>
          <w:szCs w:val="16"/>
          <w:lang w:val="en-US" w:eastAsia="en-US"/>
          <w14:ligatures w14:val="standardContextual"/>
        </w:rPr>
        <w:t xml:space="preserve"> delivers the highest quality support to students.</w:t>
      </w:r>
    </w:p>
    <w:p w14:paraId="6CEB4008" w14:textId="2BAD1E5D" w:rsidR="40368996" w:rsidRDefault="40368996" w:rsidP="40368996">
      <w:pPr>
        <w:pStyle w:val="NormalWeb"/>
        <w:rPr>
          <w:rFonts w:ascii="Verdana" w:eastAsiaTheme="minorEastAsia" w:hAnsi="Verdana" w:cstheme="minorBidi"/>
          <w:b/>
          <w:bCs/>
          <w:sz w:val="16"/>
          <w:szCs w:val="16"/>
          <w:lang w:val="en-US" w:eastAsia="en-US"/>
        </w:rPr>
      </w:pPr>
    </w:p>
    <w:p w14:paraId="1CFF77F4" w14:textId="0A71EC7D" w:rsidR="003438D1" w:rsidRPr="00B423B5" w:rsidRDefault="00B969D1" w:rsidP="003438D1">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3</w:t>
      </w:r>
      <w:r w:rsidR="003438D1" w:rsidRPr="40368996">
        <w:rPr>
          <w:rFonts w:ascii="Verdana" w:eastAsiaTheme="minorEastAsia" w:hAnsi="Verdana" w:cstheme="minorBidi"/>
          <w:b/>
          <w:bCs/>
          <w:kern w:val="2"/>
          <w:sz w:val="16"/>
          <w:szCs w:val="16"/>
          <w:lang w:val="en-US" w:eastAsia="en-US"/>
          <w14:ligatures w14:val="standardContextual"/>
        </w:rPr>
        <w:t>. Peer Networking &amp; Collaboration</w:t>
      </w:r>
      <w:r w:rsidR="003438D1" w:rsidRPr="00B423B5">
        <w:rPr>
          <w:rFonts w:ascii="Verdana" w:eastAsiaTheme="minorHAnsi" w:hAnsi="Verdana" w:cstheme="minorBidi"/>
          <w:kern w:val="2"/>
          <w:sz w:val="16"/>
          <w:szCs w:val="22"/>
          <w:lang w:val="en-US" w:eastAsia="en-US"/>
          <w14:ligatures w14:val="standardContextual"/>
        </w:rPr>
        <w:br/>
      </w:r>
      <w:r w:rsidR="003438D1" w:rsidRPr="40368996">
        <w:rPr>
          <w:rFonts w:ascii="Verdana" w:eastAsiaTheme="minorEastAsia" w:hAnsi="Verdana" w:cstheme="minorBidi"/>
          <w:kern w:val="2"/>
          <w:sz w:val="16"/>
          <w:szCs w:val="16"/>
          <w:lang w:val="en-US" w:eastAsia="en-US"/>
          <w14:ligatures w14:val="standardContextual"/>
        </w:rPr>
        <w:t>The Roadshow brings together professionals from across the region, offering a rare chance to network, share strategies, and build partnerships that can enhance our local HiSET implementation.</w:t>
      </w:r>
    </w:p>
    <w:p w14:paraId="057F515F" w14:textId="0CA2E7F8" w:rsidR="40368996" w:rsidRDefault="40368996" w:rsidP="40368996">
      <w:pPr>
        <w:pStyle w:val="NormalWeb"/>
        <w:rPr>
          <w:rFonts w:ascii="Verdana" w:eastAsiaTheme="minorEastAsia" w:hAnsi="Verdana" w:cstheme="minorBidi"/>
          <w:b/>
          <w:bCs/>
          <w:sz w:val="16"/>
          <w:szCs w:val="16"/>
          <w:lang w:val="en-US" w:eastAsia="en-US"/>
        </w:rPr>
      </w:pPr>
    </w:p>
    <w:p w14:paraId="0FA982A4" w14:textId="4A879532" w:rsidR="003438D1" w:rsidRPr="00B423B5" w:rsidRDefault="00B969D1" w:rsidP="003438D1">
      <w:pPr>
        <w:pStyle w:val="NormalWeb"/>
        <w:rPr>
          <w:rFonts w:ascii="Verdana" w:eastAsiaTheme="minorHAnsi" w:hAnsi="Verdana" w:cstheme="minorBidi"/>
          <w:b/>
          <w:bCs/>
          <w:kern w:val="2"/>
          <w:sz w:val="16"/>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4</w:t>
      </w:r>
      <w:r w:rsidR="003438D1" w:rsidRPr="40368996">
        <w:rPr>
          <w:rFonts w:ascii="Verdana" w:eastAsiaTheme="minorEastAsia" w:hAnsi="Verdana" w:cstheme="minorBidi"/>
          <w:b/>
          <w:bCs/>
          <w:kern w:val="2"/>
          <w:sz w:val="16"/>
          <w:szCs w:val="16"/>
          <w:lang w:val="en-US" w:eastAsia="en-US"/>
          <w14:ligatures w14:val="standardContextual"/>
        </w:rPr>
        <w:t>. Unique Experience to Gain Insight on HSE in Other States</w:t>
      </w:r>
      <w:r w:rsidR="003438D1" w:rsidRPr="00B423B5">
        <w:rPr>
          <w:rFonts w:ascii="Verdana" w:eastAsiaTheme="minorHAnsi" w:hAnsi="Verdana" w:cstheme="minorBidi"/>
          <w:kern w:val="2"/>
          <w:sz w:val="16"/>
          <w:szCs w:val="22"/>
          <w:lang w:val="en-US" w:eastAsia="en-US"/>
          <w14:ligatures w14:val="standardContextual"/>
        </w:rPr>
        <w:br/>
      </w:r>
      <w:r w:rsidR="003438D1" w:rsidRPr="40368996">
        <w:rPr>
          <w:rFonts w:ascii="Verdana" w:eastAsiaTheme="minorEastAsia" w:hAnsi="Verdana" w:cstheme="minorBidi"/>
          <w:kern w:val="2"/>
          <w:sz w:val="16"/>
          <w:szCs w:val="16"/>
          <w:lang w:val="en-US" w:eastAsia="en-US"/>
          <w14:ligatures w14:val="standardContextual"/>
        </w:rPr>
        <w:t xml:space="preserve">Attending this event will offer a broader perspective on how different states approach high school equivalency. Learning about the unique challenges they face—such as funding models, legislative hurdles, or access disparities—along with the creative solutions they've implemented, will be incredibly valuable. It’s also a great opportunity to gather tips on effective advocacy and lobbying strategies that have </w:t>
      </w:r>
      <w:proofErr w:type="gramStart"/>
      <w:r w:rsidR="003438D1" w:rsidRPr="40368996">
        <w:rPr>
          <w:rFonts w:ascii="Verdana" w:eastAsiaTheme="minorEastAsia" w:hAnsi="Verdana" w:cstheme="minorBidi"/>
          <w:kern w:val="2"/>
          <w:sz w:val="16"/>
          <w:szCs w:val="16"/>
          <w:lang w:val="en-US" w:eastAsia="en-US"/>
          <w14:ligatures w14:val="standardContextual"/>
        </w:rPr>
        <w:t>worked</w:t>
      </w:r>
      <w:proofErr w:type="gramEnd"/>
      <w:r w:rsidR="003438D1" w:rsidRPr="40368996">
        <w:rPr>
          <w:rFonts w:ascii="Verdana" w:eastAsiaTheme="minorEastAsia" w:hAnsi="Verdana" w:cstheme="minorBidi"/>
          <w:kern w:val="2"/>
          <w:sz w:val="16"/>
          <w:szCs w:val="16"/>
          <w:lang w:val="en-US" w:eastAsia="en-US"/>
          <w14:ligatures w14:val="standardContextual"/>
        </w:rPr>
        <w:t xml:space="preserve"> in other regions. These insights can help inform our own program planning and outreach efforts.</w:t>
      </w:r>
    </w:p>
    <w:p w14:paraId="424EAF55" w14:textId="31916A4E" w:rsidR="40368996" w:rsidRDefault="40368996" w:rsidP="40368996">
      <w:pPr>
        <w:pStyle w:val="NormalWeb"/>
        <w:rPr>
          <w:rFonts w:ascii="Verdana" w:eastAsiaTheme="minorEastAsia" w:hAnsi="Verdana" w:cstheme="minorBidi"/>
          <w:b/>
          <w:bCs/>
          <w:sz w:val="16"/>
          <w:szCs w:val="16"/>
          <w:lang w:val="en-US" w:eastAsia="en-US"/>
        </w:rPr>
      </w:pPr>
    </w:p>
    <w:p w14:paraId="75058D7D" w14:textId="4034FEAE" w:rsidR="003438D1" w:rsidRPr="00B423B5" w:rsidRDefault="00B969D1" w:rsidP="003438D1">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5</w:t>
      </w:r>
      <w:r w:rsidR="003438D1" w:rsidRPr="40368996">
        <w:rPr>
          <w:rFonts w:ascii="Verdana" w:eastAsiaTheme="minorEastAsia" w:hAnsi="Verdana" w:cstheme="minorBidi"/>
          <w:b/>
          <w:bCs/>
          <w:kern w:val="2"/>
          <w:sz w:val="16"/>
          <w:szCs w:val="16"/>
          <w:lang w:val="en-US" w:eastAsia="en-US"/>
          <w14:ligatures w14:val="standardContextual"/>
        </w:rPr>
        <w:t>. Direct Access to HiSET Experts</w:t>
      </w:r>
      <w:r w:rsidR="003438D1" w:rsidRPr="00B423B5">
        <w:rPr>
          <w:rFonts w:ascii="Verdana" w:eastAsiaTheme="minorHAnsi" w:hAnsi="Verdana" w:cstheme="minorBidi"/>
          <w:kern w:val="2"/>
          <w:sz w:val="16"/>
          <w:szCs w:val="22"/>
          <w:lang w:val="en-US" w:eastAsia="en-US"/>
          <w14:ligatures w14:val="standardContextual"/>
        </w:rPr>
        <w:br/>
      </w:r>
      <w:r w:rsidR="003438D1" w:rsidRPr="40368996">
        <w:rPr>
          <w:rFonts w:ascii="Verdana" w:eastAsiaTheme="minorEastAsia" w:hAnsi="Verdana" w:cstheme="minorBidi"/>
          <w:kern w:val="2"/>
          <w:sz w:val="16"/>
          <w:szCs w:val="16"/>
          <w:lang w:val="en-US" w:eastAsia="en-US"/>
          <w14:ligatures w14:val="standardContextual"/>
        </w:rPr>
        <w:t>The event includes dedicated Q&amp;A sessions where attendees can engage with the HiSET team to get answers and clarity on program questions and challenges.</w:t>
      </w:r>
    </w:p>
    <w:p w14:paraId="2BCFBF23" w14:textId="2F8DC2FA" w:rsidR="40368996" w:rsidRDefault="40368996" w:rsidP="40368996">
      <w:pPr>
        <w:pStyle w:val="NormalWeb"/>
        <w:rPr>
          <w:rFonts w:ascii="Verdana" w:eastAsiaTheme="minorEastAsia" w:hAnsi="Verdana" w:cstheme="minorBidi"/>
          <w:b/>
          <w:bCs/>
          <w:sz w:val="16"/>
          <w:szCs w:val="16"/>
          <w:lang w:val="en-US" w:eastAsia="en-US"/>
        </w:rPr>
      </w:pPr>
    </w:p>
    <w:p w14:paraId="7111F249" w14:textId="4AE12720" w:rsidR="003438D1" w:rsidRPr="00B423B5" w:rsidRDefault="00B969D1" w:rsidP="003438D1">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6</w:t>
      </w:r>
      <w:r w:rsidR="003438D1" w:rsidRPr="40368996">
        <w:rPr>
          <w:rFonts w:ascii="Verdana" w:eastAsiaTheme="minorEastAsia" w:hAnsi="Verdana" w:cstheme="minorBidi"/>
          <w:b/>
          <w:bCs/>
          <w:kern w:val="2"/>
          <w:sz w:val="16"/>
          <w:szCs w:val="16"/>
          <w:lang w:val="en-US" w:eastAsia="en-US"/>
          <w14:ligatures w14:val="standardContextual"/>
        </w:rPr>
        <w:t>. Recognition &amp; Motivation</w:t>
      </w:r>
      <w:r w:rsidR="003438D1" w:rsidRPr="00B423B5">
        <w:rPr>
          <w:rFonts w:ascii="Verdana" w:eastAsiaTheme="minorHAnsi" w:hAnsi="Verdana" w:cstheme="minorBidi"/>
          <w:kern w:val="2"/>
          <w:sz w:val="16"/>
          <w:szCs w:val="22"/>
          <w:lang w:val="en-US" w:eastAsia="en-US"/>
          <w14:ligatures w14:val="standardContextual"/>
        </w:rPr>
        <w:br/>
      </w:r>
      <w:r w:rsidR="003438D1" w:rsidRPr="40368996">
        <w:rPr>
          <w:rFonts w:ascii="Verdana" w:eastAsiaTheme="minorEastAsia" w:hAnsi="Verdana" w:cstheme="minorBidi"/>
          <w:kern w:val="2"/>
          <w:sz w:val="16"/>
          <w:szCs w:val="16"/>
          <w:lang w:val="en-US" w:eastAsia="en-US"/>
          <w14:ligatures w14:val="standardContextual"/>
        </w:rPr>
        <w:t>The event celebrates accomplishments from within the HiSET community—an important opportunity to reflect on what’s working and bring that energy back to our own team.</w:t>
      </w:r>
    </w:p>
    <w:p w14:paraId="3B71400E" w14:textId="7A74F76E" w:rsidR="40368996" w:rsidRDefault="40368996" w:rsidP="40368996">
      <w:pPr>
        <w:pStyle w:val="NormalWeb"/>
        <w:rPr>
          <w:rFonts w:ascii="Verdana" w:eastAsiaTheme="minorEastAsia" w:hAnsi="Verdana" w:cstheme="minorBidi"/>
          <w:b/>
          <w:bCs/>
          <w:sz w:val="16"/>
          <w:szCs w:val="16"/>
          <w:lang w:val="en-US" w:eastAsia="en-US"/>
        </w:rPr>
      </w:pPr>
    </w:p>
    <w:p w14:paraId="59C5F445" w14:textId="62C1B1A3" w:rsidR="00B969D1" w:rsidRPr="00B423B5" w:rsidRDefault="00B969D1" w:rsidP="003438D1">
      <w:pPr>
        <w:pStyle w:val="NormalWeb"/>
        <w:rPr>
          <w:rFonts w:ascii="Verdana" w:eastAsiaTheme="minorHAnsi" w:hAnsi="Verdana" w:cstheme="minorBidi"/>
          <w:kern w:val="2"/>
          <w:sz w:val="16"/>
          <w:szCs w:val="22"/>
          <w:lang w:val="en-US" w:eastAsia="en-US"/>
          <w14:ligatures w14:val="standardContextual"/>
        </w:rPr>
      </w:pPr>
      <w:r w:rsidRPr="40368996">
        <w:rPr>
          <w:rFonts w:ascii="Verdana" w:eastAsiaTheme="minorEastAsia" w:hAnsi="Verdana" w:cstheme="minorBidi"/>
          <w:b/>
          <w:bCs/>
          <w:kern w:val="2"/>
          <w:sz w:val="16"/>
          <w:szCs w:val="16"/>
          <w:lang w:val="en-US" w:eastAsia="en-US"/>
          <w14:ligatures w14:val="standardContextual"/>
        </w:rPr>
        <w:t xml:space="preserve">7. </w:t>
      </w:r>
      <w:r w:rsidR="00FE0401" w:rsidRPr="40368996">
        <w:rPr>
          <w:rFonts w:ascii="Verdana" w:eastAsiaTheme="minorEastAsia" w:hAnsi="Verdana" w:cstheme="minorBidi"/>
          <w:b/>
          <w:bCs/>
          <w:kern w:val="2"/>
          <w:sz w:val="16"/>
          <w:szCs w:val="16"/>
          <w:lang w:val="en-US" w:eastAsia="en-US"/>
          <w14:ligatures w14:val="standardContextual"/>
        </w:rPr>
        <w:t xml:space="preserve">Workforce </w:t>
      </w:r>
      <w:r w:rsidRPr="00B423B5">
        <w:rPr>
          <w:rFonts w:ascii="Verdana" w:eastAsiaTheme="minorHAnsi" w:hAnsi="Verdana" w:cstheme="minorBidi"/>
          <w:kern w:val="2"/>
          <w:sz w:val="16"/>
          <w:szCs w:val="22"/>
          <w:lang w:val="en-US" w:eastAsia="en-US"/>
          <w14:ligatures w14:val="standardContextual"/>
        </w:rPr>
        <w:br/>
      </w:r>
      <w:r w:rsidR="00956E15" w:rsidRPr="40368996">
        <w:rPr>
          <w:rFonts w:ascii="Verdana" w:eastAsiaTheme="minorEastAsia" w:hAnsi="Verdana" w:cstheme="minorBidi"/>
          <w:kern w:val="2"/>
          <w:sz w:val="16"/>
          <w:szCs w:val="16"/>
          <w:lang w:val="en-US" w:eastAsia="en-US"/>
          <w14:ligatures w14:val="standardContextual"/>
        </w:rPr>
        <w:t>It presents a valuable opportunity for professional development and collaboration aligned with our mission to support adult learners, advance HSE outcomes, and inform workforce pathways.</w:t>
      </w:r>
    </w:p>
    <w:p w14:paraId="492F8FC4" w14:textId="3C8E0A88" w:rsidR="40368996" w:rsidRDefault="40368996" w:rsidP="40368996">
      <w:pPr>
        <w:pStyle w:val="NormalWeb"/>
        <w:rPr>
          <w:rFonts w:ascii="Verdana" w:hAnsi="Verdana" w:cstheme="minorBidi"/>
          <w:sz w:val="16"/>
          <w:szCs w:val="16"/>
        </w:rPr>
      </w:pPr>
    </w:p>
    <w:p w14:paraId="5888E0B7" w14:textId="77777777" w:rsidR="003438D1" w:rsidRPr="00B423B5" w:rsidRDefault="003438D1" w:rsidP="003438D1">
      <w:pPr>
        <w:pStyle w:val="NormalWeb"/>
        <w:rPr>
          <w:rFonts w:ascii="Verdana" w:hAnsi="Verdana" w:cstheme="minorHAnsi"/>
          <w:sz w:val="16"/>
          <w:szCs w:val="22"/>
        </w:rPr>
      </w:pPr>
      <w:r w:rsidRPr="40368996">
        <w:rPr>
          <w:rFonts w:ascii="Verdana" w:hAnsi="Verdana" w:cstheme="minorBidi"/>
          <w:sz w:val="16"/>
          <w:szCs w:val="16"/>
        </w:rPr>
        <w:t>I believe that attending this event is a valuable investment in our program and professional growth. I would be happy to share what I learn through a follow-up presentation or resource guide for the team.</w:t>
      </w:r>
    </w:p>
    <w:p w14:paraId="0C96D69C" w14:textId="0EF062F9" w:rsidR="40368996" w:rsidRDefault="40368996" w:rsidP="40368996">
      <w:pPr>
        <w:pStyle w:val="NormalWeb"/>
        <w:rPr>
          <w:rFonts w:ascii="Verdana" w:hAnsi="Verdana" w:cstheme="minorBidi"/>
          <w:sz w:val="16"/>
          <w:szCs w:val="16"/>
        </w:rPr>
      </w:pPr>
    </w:p>
    <w:p w14:paraId="1621B29C" w14:textId="77777777" w:rsidR="003438D1" w:rsidRPr="00B423B5" w:rsidRDefault="003438D1" w:rsidP="003438D1">
      <w:pPr>
        <w:pStyle w:val="NormalWeb"/>
        <w:rPr>
          <w:rFonts w:ascii="Verdana" w:hAnsi="Verdana" w:cstheme="minorHAnsi"/>
          <w:sz w:val="16"/>
          <w:szCs w:val="22"/>
        </w:rPr>
      </w:pPr>
      <w:r w:rsidRPr="40368996">
        <w:rPr>
          <w:rFonts w:ascii="Verdana" w:hAnsi="Verdana" w:cstheme="minorBidi"/>
          <w:sz w:val="16"/>
          <w:szCs w:val="16"/>
        </w:rPr>
        <w:t>Thank you for your time and consideration.</w:t>
      </w:r>
    </w:p>
    <w:p w14:paraId="74CC6F52" w14:textId="6C50EC59" w:rsidR="40368996" w:rsidRDefault="40368996" w:rsidP="40368996">
      <w:pPr>
        <w:pStyle w:val="NormalWeb"/>
        <w:rPr>
          <w:rFonts w:ascii="Verdana" w:hAnsi="Verdana"/>
          <w:b/>
          <w:bCs/>
          <w:sz w:val="16"/>
          <w:szCs w:val="16"/>
        </w:rPr>
      </w:pPr>
    </w:p>
    <w:p w14:paraId="25CDD441" w14:textId="77777777" w:rsidR="003438D1" w:rsidRPr="00B423B5" w:rsidRDefault="003438D1" w:rsidP="003438D1">
      <w:pPr>
        <w:pStyle w:val="NormalWeb"/>
        <w:rPr>
          <w:rFonts w:ascii="Verdana" w:hAnsi="Verdana" w:cstheme="minorHAnsi"/>
          <w:sz w:val="16"/>
          <w:szCs w:val="22"/>
        </w:rPr>
      </w:pPr>
      <w:r w:rsidRPr="40368996">
        <w:rPr>
          <w:rFonts w:ascii="Verdana" w:hAnsi="Verdana"/>
          <w:b/>
          <w:bCs/>
          <w:sz w:val="16"/>
          <w:szCs w:val="16"/>
        </w:rPr>
        <w:t>Sincerely,</w:t>
      </w:r>
      <w:r>
        <w:br/>
      </w:r>
      <w:r w:rsidRPr="40368996">
        <w:rPr>
          <w:rFonts w:ascii="Verdana" w:hAnsi="Verdana" w:cstheme="minorBidi"/>
          <w:sz w:val="16"/>
          <w:szCs w:val="16"/>
        </w:rPr>
        <w:t>[Your Name]</w:t>
      </w:r>
      <w:r>
        <w:br/>
      </w:r>
      <w:r w:rsidRPr="40368996">
        <w:rPr>
          <w:rFonts w:ascii="Verdana" w:hAnsi="Verdana" w:cstheme="minorBidi"/>
          <w:sz w:val="16"/>
          <w:szCs w:val="16"/>
        </w:rPr>
        <w:t>[Your Title/Organization]</w:t>
      </w:r>
      <w:r>
        <w:br/>
      </w:r>
      <w:r w:rsidRPr="40368996">
        <w:rPr>
          <w:rFonts w:ascii="Verdana" w:hAnsi="Verdana" w:cstheme="minorBidi"/>
          <w:sz w:val="16"/>
          <w:szCs w:val="16"/>
        </w:rPr>
        <w:t>[Contact Information]</w:t>
      </w:r>
    </w:p>
    <w:p w14:paraId="271EA028" w14:textId="44D770F8" w:rsidR="003438D1" w:rsidRPr="00142DEF" w:rsidRDefault="003438D1" w:rsidP="40368996">
      <w:pPr>
        <w:pStyle w:val="Heading1"/>
        <w:rPr>
          <w:rFonts w:asciiTheme="minorHAnsi" w:hAnsiTheme="minorHAnsi" w:cstheme="minorBidi"/>
        </w:rPr>
      </w:pPr>
    </w:p>
    <w:p w14:paraId="64548353" w14:textId="60B92ED4" w:rsidR="003438D1" w:rsidRPr="00142DEF" w:rsidRDefault="003438D1" w:rsidP="40368996">
      <w:pPr>
        <w:pStyle w:val="Heading1"/>
        <w:rPr>
          <w:rFonts w:asciiTheme="minorHAnsi" w:hAnsiTheme="minorHAnsi" w:cstheme="minorBidi"/>
        </w:rPr>
      </w:pPr>
      <w:r w:rsidRPr="40368996">
        <w:rPr>
          <w:rFonts w:asciiTheme="minorHAnsi" w:hAnsiTheme="minorHAnsi" w:cstheme="minorBidi"/>
        </w:rPr>
        <w:t>Benefits Worksheet</w:t>
      </w:r>
    </w:p>
    <w:p w14:paraId="193EEC75" w14:textId="77777777" w:rsidR="003438D1" w:rsidRPr="003438D1" w:rsidRDefault="003438D1" w:rsidP="003438D1">
      <w:pPr>
        <w:autoSpaceDE w:val="0"/>
        <w:autoSpaceDN w:val="0"/>
        <w:spacing w:after="0" w:line="240" w:lineRule="auto"/>
        <w:rPr>
          <w:rFonts w:cstheme="minorHAnsi"/>
          <w:kern w:val="0"/>
          <w:sz w:val="20"/>
        </w:rPr>
      </w:pPr>
      <w:r w:rsidRPr="003438D1">
        <w:rPr>
          <w:rFonts w:cstheme="minorHAnsi"/>
          <w:kern w:val="0"/>
          <w:sz w:val="20"/>
        </w:rPr>
        <w:t xml:space="preserve">Use this worksheet to list the benefits you will bring to your company by attending </w:t>
      </w:r>
      <w:proofErr w:type="gramStart"/>
      <w:r w:rsidRPr="003438D1">
        <w:rPr>
          <w:rFonts w:cstheme="minorHAnsi"/>
          <w:kern w:val="0"/>
          <w:sz w:val="20"/>
        </w:rPr>
        <w:t>HiSET</w:t>
      </w:r>
      <w:proofErr w:type="gramEnd"/>
      <w:r w:rsidRPr="003438D1">
        <w:rPr>
          <w:rFonts w:cstheme="minorHAnsi"/>
          <w:kern w:val="0"/>
          <w:sz w:val="20"/>
        </w:rPr>
        <w:t xml:space="preserve"> Roadshow in Boston, MA in person. In the following table, replace the </w:t>
      </w:r>
      <w:r w:rsidRPr="003438D1">
        <w:rPr>
          <w:rFonts w:cstheme="minorHAnsi"/>
          <w:i/>
          <w:iCs/>
          <w:kern w:val="0"/>
          <w:sz w:val="20"/>
        </w:rPr>
        <w:t xml:space="preserve">italicized text </w:t>
      </w:r>
      <w:r w:rsidRPr="003438D1">
        <w:rPr>
          <w:rFonts w:cstheme="minorHAnsi"/>
          <w:kern w:val="0"/>
          <w:sz w:val="20"/>
        </w:rPr>
        <w:t xml:space="preserve">in the examples section with the content sessions you plan to attend or other opportunities that can help you enhance your skills as a professional and face the challenges of your industry. </w:t>
      </w:r>
    </w:p>
    <w:p w14:paraId="1E020E29" w14:textId="77777777" w:rsidR="003438D1" w:rsidRPr="003438D1" w:rsidRDefault="003438D1" w:rsidP="003438D1">
      <w:pPr>
        <w:autoSpaceDE w:val="0"/>
        <w:autoSpaceDN w:val="0"/>
        <w:spacing w:after="0" w:line="240" w:lineRule="auto"/>
        <w:rPr>
          <w:rFonts w:cstheme="minorHAnsi"/>
          <w:kern w:val="0"/>
        </w:rPr>
      </w:pPr>
    </w:p>
    <w:tbl>
      <w:tblPr>
        <w:tblStyle w:val="PSIPrintScholarBlue"/>
        <w:tblW w:w="0" w:type="auto"/>
        <w:tblLook w:val="04A0" w:firstRow="1" w:lastRow="0" w:firstColumn="1" w:lastColumn="0" w:noHBand="0" w:noVBand="1"/>
      </w:tblPr>
      <w:tblGrid>
        <w:gridCol w:w="4697"/>
        <w:gridCol w:w="4697"/>
      </w:tblGrid>
      <w:tr w:rsidR="003438D1" w:rsidRPr="003438D1" w14:paraId="6E10E785" w14:textId="77777777" w:rsidTr="00886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FE60393" w14:textId="77777777" w:rsidR="003438D1" w:rsidRPr="003438D1" w:rsidRDefault="003438D1" w:rsidP="0088638B">
            <w:pPr>
              <w:autoSpaceDE w:val="0"/>
              <w:autoSpaceDN w:val="0"/>
              <w:spacing w:after="0" w:line="240" w:lineRule="auto"/>
              <w:rPr>
                <w:rFonts w:cstheme="minorHAnsi"/>
                <w:b/>
                <w:kern w:val="0"/>
              </w:rPr>
            </w:pPr>
            <w:r w:rsidRPr="003438D1">
              <w:rPr>
                <w:rFonts w:cstheme="minorHAnsi"/>
                <w:b/>
                <w:kern w:val="0"/>
              </w:rPr>
              <w:t>Benefit to [Name of Organization]</w:t>
            </w:r>
          </w:p>
        </w:tc>
        <w:tc>
          <w:tcPr>
            <w:tcW w:w="4697" w:type="dxa"/>
          </w:tcPr>
          <w:p w14:paraId="4623FF96" w14:textId="77777777" w:rsidR="003438D1" w:rsidRPr="003438D1" w:rsidRDefault="003438D1" w:rsidP="0088638B">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Examples</w:t>
            </w:r>
          </w:p>
        </w:tc>
      </w:tr>
      <w:tr w:rsidR="003438D1" w:rsidRPr="003438D1" w14:paraId="5CE83D59"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198EC4D7"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Staying current with HSE and HiSET program updates</w:t>
            </w:r>
          </w:p>
        </w:tc>
        <w:tc>
          <w:tcPr>
            <w:tcW w:w="4697" w:type="dxa"/>
          </w:tcPr>
          <w:p w14:paraId="152238C3"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c>
      </w:tr>
      <w:tr w:rsidR="003438D1" w:rsidRPr="003438D1" w14:paraId="6C751EC2"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54865520"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041FB654" w14:textId="77777777" w:rsidTr="0088638B">
              <w:trPr>
                <w:trHeight w:val="114"/>
              </w:trPr>
              <w:tc>
                <w:tcPr>
                  <w:tcW w:w="0" w:type="auto"/>
                </w:tcPr>
                <w:p w14:paraId="407C85A4"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Learning best practices in adult education and test center operations</w:t>
                  </w:r>
                </w:p>
              </w:tc>
            </w:tr>
          </w:tbl>
          <w:p w14:paraId="4FA26E82" w14:textId="77777777" w:rsidR="003438D1" w:rsidRPr="003438D1" w:rsidRDefault="003438D1" w:rsidP="0088638B">
            <w:pPr>
              <w:autoSpaceDE w:val="0"/>
              <w:autoSpaceDN w:val="0"/>
              <w:spacing w:after="0" w:line="240" w:lineRule="auto"/>
              <w:rPr>
                <w:rFonts w:cstheme="minorHAnsi"/>
                <w:kern w:val="0"/>
                <w:sz w:val="20"/>
              </w:rPr>
            </w:pPr>
          </w:p>
        </w:tc>
        <w:tc>
          <w:tcPr>
            <w:tcW w:w="4697" w:type="dxa"/>
          </w:tcPr>
          <w:p w14:paraId="257661B2"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167"/>
            </w:tblGrid>
            <w:tr w:rsidR="003438D1" w:rsidRPr="003438D1" w14:paraId="2A30F47C" w14:textId="77777777" w:rsidTr="0088638B">
              <w:trPr>
                <w:trHeight w:val="412"/>
              </w:trPr>
              <w:tc>
                <w:tcPr>
                  <w:tcW w:w="0" w:type="auto"/>
                </w:tcPr>
                <w:p w14:paraId="498EB5CA"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Sessions to attend: </w:t>
                  </w:r>
                </w:p>
                <w:p w14:paraId="02E0F535"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0B2B982C"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22798005" w14:textId="77777777" w:rsidR="003438D1" w:rsidRPr="003438D1" w:rsidRDefault="003438D1" w:rsidP="0088638B">
                  <w:pPr>
                    <w:autoSpaceDE w:val="0"/>
                    <w:autoSpaceDN w:val="0"/>
                    <w:spacing w:after="0" w:line="240" w:lineRule="auto"/>
                    <w:rPr>
                      <w:rFonts w:cstheme="minorHAnsi"/>
                      <w:color w:val="000000"/>
                      <w:kern w:val="0"/>
                      <w:sz w:val="20"/>
                      <w:szCs w:val="23"/>
                    </w:rPr>
                  </w:pPr>
                </w:p>
              </w:tc>
            </w:tr>
          </w:tbl>
          <w:p w14:paraId="331FF7E0"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r>
      <w:tr w:rsidR="003438D1" w:rsidRPr="003438D1" w14:paraId="2CE1D9F6"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6429DA85"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0582164F" w14:textId="77777777" w:rsidTr="0088638B">
              <w:trPr>
                <w:trHeight w:val="651"/>
              </w:trPr>
              <w:tc>
                <w:tcPr>
                  <w:tcW w:w="0" w:type="auto"/>
                </w:tcPr>
                <w:p w14:paraId="34B1010D"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lastRenderedPageBreak/>
                    <w:t>Understanding available HiSET preparation materials and resources</w:t>
                  </w:r>
                </w:p>
              </w:tc>
            </w:tr>
          </w:tbl>
          <w:p w14:paraId="6A9E8C38" w14:textId="77777777" w:rsidR="003438D1" w:rsidRPr="003438D1" w:rsidRDefault="003438D1" w:rsidP="0088638B">
            <w:pPr>
              <w:autoSpaceDE w:val="0"/>
              <w:autoSpaceDN w:val="0"/>
              <w:spacing w:after="0" w:line="240" w:lineRule="auto"/>
              <w:rPr>
                <w:rFonts w:cstheme="minorHAnsi"/>
                <w:kern w:val="0"/>
                <w:sz w:val="20"/>
              </w:rPr>
            </w:pPr>
          </w:p>
        </w:tc>
        <w:tc>
          <w:tcPr>
            <w:tcW w:w="4697" w:type="dxa"/>
          </w:tcPr>
          <w:p w14:paraId="5F763109"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167"/>
            </w:tblGrid>
            <w:tr w:rsidR="003438D1" w:rsidRPr="003438D1" w14:paraId="75B46CFA" w14:textId="77777777" w:rsidTr="0088638B">
              <w:trPr>
                <w:trHeight w:val="412"/>
              </w:trPr>
              <w:tc>
                <w:tcPr>
                  <w:tcW w:w="0" w:type="auto"/>
                </w:tcPr>
                <w:p w14:paraId="5444074D"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Sessions to attend: </w:t>
                  </w:r>
                </w:p>
                <w:p w14:paraId="50D8F76D"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lastRenderedPageBreak/>
                    <w:t xml:space="preserve">● XXXXXX </w:t>
                  </w:r>
                </w:p>
                <w:p w14:paraId="2E99045D"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3F492F9D" w14:textId="77777777" w:rsidR="003438D1" w:rsidRPr="003438D1" w:rsidRDefault="003438D1" w:rsidP="0088638B">
                  <w:pPr>
                    <w:autoSpaceDE w:val="0"/>
                    <w:autoSpaceDN w:val="0"/>
                    <w:spacing w:after="0" w:line="240" w:lineRule="auto"/>
                    <w:rPr>
                      <w:rFonts w:cstheme="minorHAnsi"/>
                      <w:color w:val="000000"/>
                      <w:kern w:val="0"/>
                      <w:sz w:val="20"/>
                      <w:szCs w:val="23"/>
                    </w:rPr>
                  </w:pPr>
                </w:p>
              </w:tc>
            </w:tr>
          </w:tbl>
          <w:p w14:paraId="25C5B5F2"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r>
      <w:tr w:rsidR="003438D1" w:rsidRPr="003438D1" w14:paraId="153BFD62"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6F736C0F"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7E9C5077" w14:textId="77777777" w:rsidTr="0088638B">
              <w:trPr>
                <w:trHeight w:val="383"/>
              </w:trPr>
              <w:tc>
                <w:tcPr>
                  <w:tcW w:w="0" w:type="auto"/>
                </w:tcPr>
                <w:p w14:paraId="3A057668"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Exploring how to better support diverse student populations</w:t>
                  </w:r>
                </w:p>
              </w:tc>
            </w:tr>
          </w:tbl>
          <w:p w14:paraId="4DC7D985" w14:textId="77777777" w:rsidR="003438D1" w:rsidRPr="003438D1" w:rsidRDefault="003438D1" w:rsidP="0088638B">
            <w:pPr>
              <w:autoSpaceDE w:val="0"/>
              <w:autoSpaceDN w:val="0"/>
              <w:spacing w:after="0" w:line="240" w:lineRule="auto"/>
              <w:rPr>
                <w:rFonts w:cstheme="minorHAnsi"/>
                <w:kern w:val="0"/>
                <w:sz w:val="20"/>
              </w:rPr>
            </w:pPr>
          </w:p>
        </w:tc>
        <w:tc>
          <w:tcPr>
            <w:tcW w:w="4697" w:type="dxa"/>
          </w:tcPr>
          <w:p w14:paraId="06F09990"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167"/>
            </w:tblGrid>
            <w:tr w:rsidR="003438D1" w:rsidRPr="003438D1" w14:paraId="638A4786" w14:textId="77777777" w:rsidTr="0088638B">
              <w:trPr>
                <w:trHeight w:val="412"/>
              </w:trPr>
              <w:tc>
                <w:tcPr>
                  <w:tcW w:w="0" w:type="auto"/>
                </w:tcPr>
                <w:p w14:paraId="573FDF6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Sessions to attend: </w:t>
                  </w:r>
                </w:p>
                <w:p w14:paraId="486A9E87"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3D5083A6"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54D752A4" w14:textId="77777777" w:rsidR="003438D1" w:rsidRPr="003438D1" w:rsidRDefault="003438D1" w:rsidP="0088638B">
                  <w:pPr>
                    <w:autoSpaceDE w:val="0"/>
                    <w:autoSpaceDN w:val="0"/>
                    <w:spacing w:after="0" w:line="240" w:lineRule="auto"/>
                    <w:rPr>
                      <w:rFonts w:cstheme="minorHAnsi"/>
                      <w:color w:val="000000"/>
                      <w:kern w:val="0"/>
                      <w:sz w:val="20"/>
                      <w:szCs w:val="23"/>
                    </w:rPr>
                  </w:pPr>
                </w:p>
              </w:tc>
            </w:tr>
          </w:tbl>
          <w:p w14:paraId="4AE6D9BD"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r>
      <w:tr w:rsidR="003438D1" w:rsidRPr="003438D1" w14:paraId="4E130552"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39744449"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28A007F3" w14:textId="77777777" w:rsidTr="0088638B">
              <w:trPr>
                <w:trHeight w:val="248"/>
              </w:trPr>
              <w:tc>
                <w:tcPr>
                  <w:tcW w:w="0" w:type="auto"/>
                </w:tcPr>
                <w:p w14:paraId="3C6C7A63"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Hearing about evolving learner needs and the future of equivalency testing</w:t>
                  </w:r>
                </w:p>
              </w:tc>
            </w:tr>
          </w:tbl>
          <w:p w14:paraId="1E5DC2E8" w14:textId="77777777" w:rsidR="003438D1" w:rsidRPr="003438D1" w:rsidRDefault="003438D1" w:rsidP="0088638B">
            <w:pPr>
              <w:autoSpaceDE w:val="0"/>
              <w:autoSpaceDN w:val="0"/>
              <w:spacing w:after="0" w:line="240" w:lineRule="auto"/>
              <w:rPr>
                <w:rFonts w:cstheme="minorHAnsi"/>
                <w:kern w:val="0"/>
                <w:sz w:val="20"/>
              </w:rPr>
            </w:pPr>
          </w:p>
        </w:tc>
        <w:tc>
          <w:tcPr>
            <w:tcW w:w="4697" w:type="dxa"/>
          </w:tcPr>
          <w:p w14:paraId="0E0AF8A7"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167"/>
            </w:tblGrid>
            <w:tr w:rsidR="003438D1" w:rsidRPr="003438D1" w14:paraId="7FA448FF" w14:textId="77777777" w:rsidTr="0088638B">
              <w:trPr>
                <w:trHeight w:val="412"/>
              </w:trPr>
              <w:tc>
                <w:tcPr>
                  <w:tcW w:w="0" w:type="auto"/>
                </w:tcPr>
                <w:p w14:paraId="55F1E540"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Sessions to attend: </w:t>
                  </w:r>
                </w:p>
                <w:p w14:paraId="3BF4A623"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3396570B" w14:textId="77777777" w:rsidR="003438D1" w:rsidRPr="003438D1" w:rsidRDefault="003438D1" w:rsidP="0088638B">
                  <w:pPr>
                    <w:autoSpaceDE w:val="0"/>
                    <w:autoSpaceDN w:val="0"/>
                    <w:spacing w:after="0" w:line="240" w:lineRule="auto"/>
                    <w:rPr>
                      <w:rFonts w:cstheme="minorHAnsi"/>
                      <w:color w:val="000000"/>
                      <w:kern w:val="0"/>
                      <w:sz w:val="20"/>
                      <w:szCs w:val="23"/>
                    </w:rPr>
                  </w:pPr>
                  <w:r w:rsidRPr="003438D1">
                    <w:rPr>
                      <w:rFonts w:cstheme="minorHAnsi"/>
                      <w:i/>
                      <w:iCs/>
                      <w:color w:val="000000"/>
                      <w:kern w:val="0"/>
                      <w:sz w:val="20"/>
                      <w:szCs w:val="23"/>
                    </w:rPr>
                    <w:t xml:space="preserve">● XXXXXX </w:t>
                  </w:r>
                </w:p>
                <w:p w14:paraId="29962208" w14:textId="77777777" w:rsidR="003438D1" w:rsidRPr="003438D1" w:rsidRDefault="003438D1" w:rsidP="0088638B">
                  <w:pPr>
                    <w:autoSpaceDE w:val="0"/>
                    <w:autoSpaceDN w:val="0"/>
                    <w:spacing w:after="0" w:line="240" w:lineRule="auto"/>
                    <w:rPr>
                      <w:rFonts w:cstheme="minorHAnsi"/>
                      <w:color w:val="000000"/>
                      <w:kern w:val="0"/>
                      <w:sz w:val="20"/>
                      <w:szCs w:val="23"/>
                    </w:rPr>
                  </w:pPr>
                </w:p>
              </w:tc>
            </w:tr>
          </w:tbl>
          <w:p w14:paraId="5C915266"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r>
      <w:tr w:rsidR="003438D1" w:rsidRPr="003438D1" w14:paraId="0A871B39" w14:textId="77777777" w:rsidTr="0088638B">
        <w:tc>
          <w:tcPr>
            <w:cnfStyle w:val="001000000000" w:firstRow="0" w:lastRow="0" w:firstColumn="1" w:lastColumn="0" w:oddVBand="0" w:evenVBand="0" w:oddHBand="0" w:evenHBand="0" w:firstRowFirstColumn="0" w:firstRowLastColumn="0" w:lastRowFirstColumn="0" w:lastRowLastColumn="0"/>
            <w:tcW w:w="4697" w:type="dxa"/>
          </w:tcPr>
          <w:p w14:paraId="4ABFF4B4"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558BE62C" w14:textId="77777777" w:rsidTr="0088638B">
              <w:trPr>
                <w:trHeight w:val="248"/>
              </w:trPr>
              <w:tc>
                <w:tcPr>
                  <w:tcW w:w="0" w:type="auto"/>
                </w:tcPr>
                <w:p w14:paraId="411B7608"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 xml:space="preserve">Sharing knowledge and tools with </w:t>
                  </w:r>
                  <w:proofErr w:type="gramStart"/>
                  <w:r w:rsidRPr="003438D1">
                    <w:rPr>
                      <w:rFonts w:cstheme="minorHAnsi"/>
                      <w:sz w:val="20"/>
                    </w:rPr>
                    <w:t>colleagues</w:t>
                  </w:r>
                  <w:proofErr w:type="gramEnd"/>
                  <w:r w:rsidRPr="003438D1">
                    <w:rPr>
                      <w:rFonts w:cstheme="minorHAnsi"/>
                      <w:sz w:val="20"/>
                    </w:rPr>
                    <w:t xml:space="preserve"> post-event</w:t>
                  </w:r>
                </w:p>
              </w:tc>
            </w:tr>
          </w:tbl>
          <w:p w14:paraId="730A1AF2" w14:textId="77777777" w:rsidR="003438D1" w:rsidRPr="003438D1" w:rsidRDefault="003438D1" w:rsidP="0088638B">
            <w:pPr>
              <w:autoSpaceDE w:val="0"/>
              <w:autoSpaceDN w:val="0"/>
              <w:spacing w:after="0" w:line="240" w:lineRule="auto"/>
              <w:rPr>
                <w:rFonts w:cstheme="minorHAnsi"/>
                <w:kern w:val="0"/>
                <w:sz w:val="20"/>
              </w:rPr>
            </w:pPr>
          </w:p>
        </w:tc>
        <w:tc>
          <w:tcPr>
            <w:tcW w:w="4697" w:type="dxa"/>
          </w:tcPr>
          <w:p w14:paraId="65B8A482"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4481"/>
            </w:tblGrid>
            <w:tr w:rsidR="003438D1" w:rsidRPr="003438D1" w14:paraId="4E0E7C1F" w14:textId="77777777" w:rsidTr="0088638B">
              <w:trPr>
                <w:trHeight w:val="666"/>
              </w:trPr>
              <w:tc>
                <w:tcPr>
                  <w:tcW w:w="0" w:type="auto"/>
                </w:tcPr>
                <w:p w14:paraId="778BECF5"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Style w:val="Strong"/>
                      <w:rFonts w:cstheme="minorHAnsi"/>
                      <w:sz w:val="20"/>
                    </w:rPr>
                    <w:t xml:space="preserve">I </w:t>
                  </w:r>
                  <w:proofErr w:type="gramStart"/>
                  <w:r w:rsidRPr="003438D1">
                    <w:rPr>
                      <w:rStyle w:val="Strong"/>
                      <w:rFonts w:cstheme="minorHAnsi"/>
                      <w:sz w:val="20"/>
                    </w:rPr>
                    <w:t>commit</w:t>
                  </w:r>
                  <w:proofErr w:type="gramEnd"/>
                  <w:r w:rsidRPr="003438D1">
                    <w:rPr>
                      <w:rStyle w:val="Strong"/>
                      <w:rFonts w:cstheme="minorHAnsi"/>
                      <w:sz w:val="20"/>
                    </w:rPr>
                    <w:t xml:space="preserve"> to:</w:t>
                  </w:r>
                  <w:r w:rsidRPr="003438D1">
                    <w:rPr>
                      <w:rFonts w:cstheme="minorHAnsi"/>
                      <w:sz w:val="20"/>
                    </w:rPr>
                    <w:br/>
                    <w:t>● A team debrief and short presentation</w:t>
                  </w:r>
                  <w:r w:rsidRPr="003438D1">
                    <w:rPr>
                      <w:rFonts w:cstheme="minorHAnsi"/>
                      <w:sz w:val="20"/>
                    </w:rPr>
                    <w:br/>
                    <w:t>● Sharing literature and slide decks from sessions</w:t>
                  </w:r>
                  <w:r w:rsidRPr="003438D1">
                    <w:rPr>
                      <w:rFonts w:cstheme="minorHAnsi"/>
                      <w:sz w:val="20"/>
                    </w:rPr>
                    <w:br/>
                    <w:t>● Applying strategies to improve our HiSET outcomes</w:t>
                  </w:r>
                  <w:r w:rsidRPr="003438D1">
                    <w:rPr>
                      <w:rFonts w:cstheme="minorHAnsi"/>
                      <w:sz w:val="20"/>
                    </w:rPr>
                    <w:br/>
                    <w:t>● Ongoing communication with Roadshow contacts and partners</w:t>
                  </w:r>
                </w:p>
              </w:tc>
            </w:tr>
          </w:tbl>
          <w:p w14:paraId="1CBC9AB0"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r>
    </w:tbl>
    <w:p w14:paraId="7C2BFF8B" w14:textId="77777777" w:rsidR="003438D1" w:rsidRPr="003438D1" w:rsidRDefault="003438D1" w:rsidP="003438D1">
      <w:pPr>
        <w:autoSpaceDE w:val="0"/>
        <w:autoSpaceDN w:val="0"/>
        <w:spacing w:after="0" w:line="240" w:lineRule="auto"/>
        <w:rPr>
          <w:rFonts w:cstheme="minorHAnsi"/>
          <w:kern w:val="0"/>
        </w:rPr>
      </w:pPr>
    </w:p>
    <w:p w14:paraId="3EF76D49" w14:textId="77777777" w:rsidR="003438D1" w:rsidRPr="003438D1" w:rsidRDefault="003438D1" w:rsidP="003438D1">
      <w:pPr>
        <w:autoSpaceDE w:val="0"/>
        <w:autoSpaceDN w:val="0"/>
        <w:spacing w:after="0" w:line="240" w:lineRule="auto"/>
        <w:rPr>
          <w:rFonts w:cstheme="minorHAnsi"/>
          <w:color w:val="000000"/>
          <w:kern w:val="0"/>
          <w:sz w:val="24"/>
        </w:rPr>
      </w:pPr>
    </w:p>
    <w:p w14:paraId="352851AD" w14:textId="77777777" w:rsidR="003438D1" w:rsidRPr="003438D1" w:rsidRDefault="003438D1" w:rsidP="003438D1">
      <w:pPr>
        <w:autoSpaceDE w:val="0"/>
        <w:autoSpaceDN w:val="0"/>
        <w:spacing w:after="0" w:line="240" w:lineRule="auto"/>
        <w:rPr>
          <w:rFonts w:cstheme="minorHAnsi"/>
          <w:kern w:val="0"/>
          <w:sz w:val="20"/>
        </w:rPr>
      </w:pPr>
      <w:r w:rsidRPr="003438D1">
        <w:rPr>
          <w:rFonts w:cstheme="minorHAnsi"/>
          <w:kern w:val="0"/>
          <w:sz w:val="20"/>
        </w:rPr>
        <w:t xml:space="preserve">We have also provided a table that can be used from a broader perspective, if you are filling this out prior to the full </w:t>
      </w:r>
      <w:proofErr w:type="spellStart"/>
      <w:r w:rsidRPr="003438D1">
        <w:rPr>
          <w:rFonts w:cstheme="minorHAnsi"/>
          <w:kern w:val="0"/>
          <w:sz w:val="20"/>
        </w:rPr>
        <w:t>programme</w:t>
      </w:r>
      <w:proofErr w:type="spellEnd"/>
      <w:r w:rsidRPr="003438D1">
        <w:rPr>
          <w:rFonts w:cstheme="minorHAnsi"/>
          <w:kern w:val="0"/>
          <w:sz w:val="20"/>
        </w:rPr>
        <w:t xml:space="preserve"> being published (expected in late August 2025).</w:t>
      </w:r>
    </w:p>
    <w:p w14:paraId="66D2309D" w14:textId="77777777" w:rsidR="003438D1" w:rsidRPr="003438D1" w:rsidRDefault="003438D1" w:rsidP="003438D1">
      <w:pPr>
        <w:autoSpaceDE w:val="0"/>
        <w:autoSpaceDN w:val="0"/>
        <w:spacing w:after="0" w:line="240" w:lineRule="auto"/>
        <w:rPr>
          <w:rFonts w:cstheme="minorHAnsi"/>
          <w:kern w:val="0"/>
        </w:rPr>
      </w:pPr>
    </w:p>
    <w:tbl>
      <w:tblPr>
        <w:tblStyle w:val="PSIPrint-Friendly"/>
        <w:tblW w:w="0" w:type="auto"/>
        <w:tblLook w:val="04A0" w:firstRow="1" w:lastRow="0" w:firstColumn="1" w:lastColumn="0" w:noHBand="0" w:noVBand="1"/>
      </w:tblPr>
      <w:tblGrid>
        <w:gridCol w:w="3084"/>
        <w:gridCol w:w="3091"/>
        <w:gridCol w:w="3219"/>
      </w:tblGrid>
      <w:tr w:rsidR="003438D1" w:rsidRPr="003438D1" w14:paraId="62F9D341" w14:textId="77777777" w:rsidTr="00886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289FDDEA" w14:textId="77777777" w:rsidR="003438D1" w:rsidRPr="003438D1" w:rsidRDefault="003438D1" w:rsidP="0088638B">
            <w:pPr>
              <w:pStyle w:val="Heading3"/>
              <w:rPr>
                <w:rFonts w:ascii="Verdana" w:hAnsi="Verdana"/>
              </w:rPr>
            </w:pPr>
            <w:r w:rsidRPr="003438D1">
              <w:rPr>
                <w:rFonts w:ascii="Verdana" w:hAnsi="Verdana"/>
              </w:rPr>
              <w:t xml:space="preserve">Topics Covered </w:t>
            </w:r>
          </w:p>
        </w:tc>
        <w:tc>
          <w:tcPr>
            <w:tcW w:w="3131" w:type="dxa"/>
          </w:tcPr>
          <w:p w14:paraId="18111C8C" w14:textId="77777777" w:rsidR="003438D1" w:rsidRPr="003438D1" w:rsidRDefault="003438D1" w:rsidP="0088638B">
            <w:pPr>
              <w:pStyle w:val="Heading3"/>
              <w:cnfStyle w:val="100000000000" w:firstRow="1" w:lastRow="0" w:firstColumn="0" w:lastColumn="0" w:oddVBand="0" w:evenVBand="0" w:oddHBand="0" w:evenHBand="0" w:firstRowFirstColumn="0" w:firstRowLastColumn="0" w:lastRowFirstColumn="0" w:lastRowLastColumn="0"/>
              <w:rPr>
                <w:rFonts w:ascii="Verdana" w:hAnsi="Verdana"/>
              </w:rPr>
            </w:pPr>
            <w:r w:rsidRPr="003438D1">
              <w:rPr>
                <w:rFonts w:ascii="Verdana" w:hAnsi="Verdana"/>
              </w:rPr>
              <w:t xml:space="preserve">Focus of Sessions </w:t>
            </w:r>
          </w:p>
        </w:tc>
        <w:tc>
          <w:tcPr>
            <w:tcW w:w="3132" w:type="dxa"/>
          </w:tcPr>
          <w:p w14:paraId="6380E5B9" w14:textId="77777777" w:rsidR="003438D1" w:rsidRPr="003438D1" w:rsidRDefault="003438D1" w:rsidP="0088638B">
            <w:pPr>
              <w:pStyle w:val="Heading3"/>
              <w:cnfStyle w:val="100000000000" w:firstRow="1" w:lastRow="0" w:firstColumn="0" w:lastColumn="0" w:oddVBand="0" w:evenVBand="0" w:oddHBand="0" w:evenHBand="0" w:firstRowFirstColumn="0" w:firstRowLastColumn="0" w:lastRowFirstColumn="0" w:lastRowLastColumn="0"/>
              <w:rPr>
                <w:rFonts w:ascii="Verdana" w:hAnsi="Verdana"/>
              </w:rPr>
            </w:pPr>
            <w:r w:rsidRPr="003438D1">
              <w:rPr>
                <w:rFonts w:ascii="Verdana" w:hAnsi="Verdana"/>
              </w:rPr>
              <w:t>Plan for using this to grow as a professional and educate</w:t>
            </w:r>
          </w:p>
        </w:tc>
      </w:tr>
      <w:tr w:rsidR="003438D1" w:rsidRPr="003438D1" w14:paraId="1B03AC02"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252A57C8"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393"/>
            </w:tblGrid>
            <w:tr w:rsidR="003438D1" w:rsidRPr="003438D1" w14:paraId="299F08FF" w14:textId="77777777" w:rsidTr="0088638B">
              <w:trPr>
                <w:trHeight w:val="114"/>
              </w:trPr>
              <w:tc>
                <w:tcPr>
                  <w:tcW w:w="0" w:type="auto"/>
                </w:tcPr>
                <w:p w14:paraId="64764E1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Candidate Experience </w:t>
                  </w:r>
                </w:p>
              </w:tc>
            </w:tr>
          </w:tbl>
          <w:p w14:paraId="5528F866" w14:textId="77777777" w:rsidR="003438D1" w:rsidRPr="003438D1" w:rsidRDefault="003438D1" w:rsidP="0088638B">
            <w:pPr>
              <w:pStyle w:val="Heading3"/>
              <w:rPr>
                <w:rFonts w:ascii="Verdana" w:hAnsi="Verdana"/>
                <w:sz w:val="20"/>
              </w:rPr>
            </w:pPr>
          </w:p>
        </w:tc>
        <w:tc>
          <w:tcPr>
            <w:tcW w:w="3131" w:type="dxa"/>
          </w:tcPr>
          <w:p w14:paraId="1FCE5220"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875"/>
            </w:tblGrid>
            <w:tr w:rsidR="003438D1" w:rsidRPr="003438D1" w14:paraId="035B15C9" w14:textId="77777777" w:rsidTr="0088638B">
              <w:trPr>
                <w:trHeight w:val="920"/>
              </w:trPr>
              <w:tc>
                <w:tcPr>
                  <w:tcW w:w="0" w:type="auto"/>
                </w:tcPr>
                <w:p w14:paraId="49314CC6"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 xml:space="preserve">Sessions will highlight how HiSET programs can better support learners by improving accessibility, personalizing instruction, and addressing barriers to </w:t>
                  </w:r>
                  <w:r w:rsidRPr="003438D1">
                    <w:rPr>
                      <w:rFonts w:cstheme="minorHAnsi"/>
                      <w:sz w:val="20"/>
                    </w:rPr>
                    <w:lastRenderedPageBreak/>
                    <w:t>testing and credential attainment.</w:t>
                  </w:r>
                </w:p>
              </w:tc>
            </w:tr>
          </w:tbl>
          <w:p w14:paraId="585F68EE"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tcW w:w="3132" w:type="dxa"/>
          </w:tcPr>
          <w:p w14:paraId="5F49530B"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r>
      <w:tr w:rsidR="003438D1" w:rsidRPr="003438D1" w14:paraId="188631E2"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76EA887D"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868"/>
            </w:tblGrid>
            <w:tr w:rsidR="003438D1" w:rsidRPr="003438D1" w14:paraId="258A4BEC" w14:textId="77777777" w:rsidTr="0088638B">
              <w:trPr>
                <w:trHeight w:val="114"/>
              </w:trPr>
              <w:tc>
                <w:tcPr>
                  <w:tcW w:w="0" w:type="auto"/>
                </w:tcPr>
                <w:p w14:paraId="1E83135B"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HiSET Program Innovation</w:t>
                  </w:r>
                </w:p>
              </w:tc>
            </w:tr>
          </w:tbl>
          <w:p w14:paraId="458F699C" w14:textId="77777777" w:rsidR="003438D1" w:rsidRPr="003438D1" w:rsidRDefault="003438D1" w:rsidP="0088638B">
            <w:pPr>
              <w:pStyle w:val="Heading3"/>
              <w:rPr>
                <w:rFonts w:ascii="Verdana" w:hAnsi="Verdana"/>
                <w:sz w:val="20"/>
              </w:rPr>
            </w:pPr>
          </w:p>
        </w:tc>
        <w:tc>
          <w:tcPr>
            <w:tcW w:w="3131" w:type="dxa"/>
          </w:tcPr>
          <w:p w14:paraId="29D36D73"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875"/>
            </w:tblGrid>
            <w:tr w:rsidR="003438D1" w:rsidRPr="003438D1" w14:paraId="2B343165" w14:textId="77777777" w:rsidTr="0088638B">
              <w:trPr>
                <w:trHeight w:val="651"/>
              </w:trPr>
              <w:tc>
                <w:tcPr>
                  <w:tcW w:w="0" w:type="auto"/>
                </w:tcPr>
                <w:p w14:paraId="2F1A9E35"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Presentations will introduce new tools, prep resources, instructional approaches, and delivery methods aimed at improving HiSET outcomes and making the test process more effective for educators and students.</w:t>
                  </w:r>
                </w:p>
              </w:tc>
            </w:tr>
          </w:tbl>
          <w:p w14:paraId="0C57B6E0"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tcW w:w="3132" w:type="dxa"/>
          </w:tcPr>
          <w:p w14:paraId="1C0F7848"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r>
      <w:tr w:rsidR="003438D1" w:rsidRPr="003438D1" w14:paraId="29185D72"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6F3468C4"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868"/>
            </w:tblGrid>
            <w:tr w:rsidR="003438D1" w:rsidRPr="003438D1" w14:paraId="599A545B" w14:textId="77777777" w:rsidTr="0088638B">
              <w:trPr>
                <w:trHeight w:val="114"/>
              </w:trPr>
              <w:tc>
                <w:tcPr>
                  <w:tcW w:w="0" w:type="auto"/>
                </w:tcPr>
                <w:p w14:paraId="48A413D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Collaboration &amp; Community Building</w:t>
                  </w:r>
                </w:p>
              </w:tc>
            </w:tr>
          </w:tbl>
          <w:p w14:paraId="10A30FD0" w14:textId="77777777" w:rsidR="003438D1" w:rsidRPr="003438D1" w:rsidRDefault="003438D1" w:rsidP="0088638B">
            <w:pPr>
              <w:pStyle w:val="Heading3"/>
              <w:rPr>
                <w:rFonts w:ascii="Verdana" w:hAnsi="Verdana"/>
                <w:sz w:val="20"/>
              </w:rPr>
            </w:pPr>
          </w:p>
        </w:tc>
        <w:tc>
          <w:tcPr>
            <w:tcW w:w="3131" w:type="dxa"/>
          </w:tcPr>
          <w:p w14:paraId="5AA24F7D"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875"/>
            </w:tblGrid>
            <w:tr w:rsidR="003438D1" w:rsidRPr="003438D1" w14:paraId="17F44872" w14:textId="77777777" w:rsidTr="0088638B">
              <w:trPr>
                <w:trHeight w:val="920"/>
              </w:trPr>
              <w:tc>
                <w:tcPr>
                  <w:tcW w:w="0" w:type="auto"/>
                </w:tcPr>
                <w:p w14:paraId="1FD05FB4"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sz w:val="20"/>
                    </w:rPr>
                    <w:t>The event will emphasize connection across roles—state leaders, educators, test center administrators—and encourage open exchange of ideas, challenges, and solutions for improving HSE programs regionally.</w:t>
                  </w:r>
                  <w:r w:rsidRPr="003438D1">
                    <w:rPr>
                      <w:rFonts w:cstheme="minorHAnsi"/>
                      <w:color w:val="000000"/>
                      <w:kern w:val="0"/>
                      <w:sz w:val="20"/>
                    </w:rPr>
                    <w:t xml:space="preserve"> </w:t>
                  </w:r>
                </w:p>
              </w:tc>
            </w:tr>
          </w:tbl>
          <w:p w14:paraId="118BFEE8"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tcW w:w="3132" w:type="dxa"/>
          </w:tcPr>
          <w:p w14:paraId="42BEB451" w14:textId="77777777" w:rsidR="003438D1" w:rsidRPr="003438D1" w:rsidRDefault="003438D1" w:rsidP="0088638B">
            <w:pPr>
              <w:pStyle w:val="Heading3"/>
              <w:cnfStyle w:val="000000000000" w:firstRow="0" w:lastRow="0" w:firstColumn="0" w:lastColumn="0" w:oddVBand="0" w:evenVBand="0" w:oddHBand="0" w:evenHBand="0" w:firstRowFirstColumn="0" w:firstRowLastColumn="0" w:lastRowFirstColumn="0" w:lastRowLastColumn="0"/>
              <w:rPr>
                <w:rFonts w:ascii="Verdana" w:hAnsi="Verdana"/>
                <w:sz w:val="20"/>
              </w:rPr>
            </w:pPr>
          </w:p>
        </w:tc>
      </w:tr>
    </w:tbl>
    <w:p w14:paraId="26C5A5F9" w14:textId="77777777" w:rsidR="003438D1" w:rsidRPr="003438D1" w:rsidRDefault="003438D1" w:rsidP="003438D1">
      <w:pPr>
        <w:pStyle w:val="Heading1"/>
        <w:rPr>
          <w:rFonts w:ascii="Verdana" w:hAnsi="Verdana" w:cstheme="minorHAnsi"/>
        </w:rPr>
      </w:pPr>
    </w:p>
    <w:p w14:paraId="1A57BFCE" w14:textId="6CF2FBE6" w:rsidR="40368996" w:rsidRDefault="40368996" w:rsidP="40368996">
      <w:pPr>
        <w:pStyle w:val="Heading1"/>
        <w:rPr>
          <w:rFonts w:asciiTheme="minorHAnsi" w:hAnsiTheme="minorHAnsi" w:cstheme="minorBidi"/>
        </w:rPr>
      </w:pPr>
    </w:p>
    <w:p w14:paraId="7C73F45F" w14:textId="4A6A34BC" w:rsidR="40368996" w:rsidRDefault="40368996" w:rsidP="40368996">
      <w:pPr>
        <w:pStyle w:val="Heading1"/>
        <w:rPr>
          <w:rFonts w:asciiTheme="minorHAnsi" w:hAnsiTheme="minorHAnsi" w:cstheme="minorBidi"/>
        </w:rPr>
      </w:pPr>
    </w:p>
    <w:p w14:paraId="083E911B" w14:textId="1173C118" w:rsidR="40368996" w:rsidRDefault="40368996" w:rsidP="40368996">
      <w:pPr>
        <w:pStyle w:val="Heading1"/>
        <w:rPr>
          <w:rFonts w:asciiTheme="minorHAnsi" w:hAnsiTheme="minorHAnsi" w:cstheme="minorBidi"/>
        </w:rPr>
      </w:pPr>
    </w:p>
    <w:p w14:paraId="6924DE82" w14:textId="2567DF22" w:rsidR="40368996" w:rsidRDefault="40368996" w:rsidP="40368996">
      <w:pPr>
        <w:pStyle w:val="Heading1"/>
        <w:rPr>
          <w:rFonts w:asciiTheme="minorHAnsi" w:hAnsiTheme="minorHAnsi" w:cstheme="minorBidi"/>
        </w:rPr>
      </w:pPr>
    </w:p>
    <w:p w14:paraId="05605D4D" w14:textId="268CB7E8" w:rsidR="40368996" w:rsidRDefault="40368996" w:rsidP="40368996">
      <w:pPr>
        <w:pStyle w:val="Heading1"/>
        <w:rPr>
          <w:rFonts w:asciiTheme="minorHAnsi" w:hAnsiTheme="minorHAnsi" w:cstheme="minorBidi"/>
        </w:rPr>
      </w:pPr>
    </w:p>
    <w:p w14:paraId="5340722E" w14:textId="120AA17B" w:rsidR="40368996" w:rsidRDefault="40368996" w:rsidP="40368996">
      <w:pPr>
        <w:pStyle w:val="Heading1"/>
        <w:rPr>
          <w:rFonts w:asciiTheme="minorHAnsi" w:hAnsiTheme="minorHAnsi" w:cstheme="minorBidi"/>
        </w:rPr>
      </w:pPr>
    </w:p>
    <w:p w14:paraId="077D06D8" w14:textId="77777777" w:rsidR="003438D1" w:rsidRPr="003438D1" w:rsidRDefault="003438D1" w:rsidP="003438D1">
      <w:pPr>
        <w:pStyle w:val="Heading1"/>
        <w:rPr>
          <w:rFonts w:asciiTheme="minorHAnsi" w:hAnsiTheme="minorHAnsi" w:cstheme="minorHAnsi"/>
        </w:rPr>
      </w:pPr>
      <w:r w:rsidRPr="003438D1">
        <w:rPr>
          <w:rFonts w:asciiTheme="minorHAnsi" w:hAnsiTheme="minorHAnsi" w:cstheme="minorHAnsi"/>
        </w:rPr>
        <w:t xml:space="preserve">Estimated Expense Worksheet </w:t>
      </w:r>
    </w:p>
    <w:p w14:paraId="627C4796" w14:textId="77777777" w:rsidR="003438D1" w:rsidRPr="003438D1" w:rsidRDefault="003438D1" w:rsidP="003438D1">
      <w:pPr>
        <w:autoSpaceDE w:val="0"/>
        <w:autoSpaceDN w:val="0"/>
        <w:spacing w:after="0" w:line="240" w:lineRule="auto"/>
        <w:rPr>
          <w:rFonts w:cstheme="minorHAnsi"/>
          <w:kern w:val="0"/>
          <w:sz w:val="20"/>
        </w:rPr>
      </w:pPr>
      <w:r w:rsidRPr="003438D1">
        <w:rPr>
          <w:rFonts w:cstheme="minorHAnsi"/>
          <w:kern w:val="0"/>
          <w:sz w:val="20"/>
        </w:rPr>
        <w:t xml:space="preserve">Use this worksheet to list the estimated expenses you plan to incur by attending the 2025 HiSET Roadshow, Boston, MA.  In the following table, insert your estimated amount for each item in the cost column. </w:t>
      </w:r>
    </w:p>
    <w:p w14:paraId="54D32B65" w14:textId="77777777" w:rsidR="003438D1" w:rsidRPr="003438D1" w:rsidRDefault="003438D1" w:rsidP="003438D1">
      <w:pPr>
        <w:autoSpaceDE w:val="0"/>
        <w:autoSpaceDN w:val="0"/>
        <w:spacing w:after="0" w:line="240" w:lineRule="auto"/>
        <w:rPr>
          <w:rFonts w:cstheme="minorHAnsi"/>
          <w:kern w:val="0"/>
        </w:rPr>
      </w:pPr>
    </w:p>
    <w:p w14:paraId="44349CBB" w14:textId="77777777" w:rsidR="003438D1" w:rsidRPr="003438D1" w:rsidRDefault="003438D1" w:rsidP="003438D1">
      <w:pPr>
        <w:pStyle w:val="Heading4"/>
        <w:rPr>
          <w:rFonts w:ascii="Verdana" w:hAnsi="Verdana"/>
        </w:rPr>
      </w:pPr>
      <w:r w:rsidRPr="003438D1">
        <w:rPr>
          <w:rFonts w:ascii="Verdana" w:hAnsi="Verdana"/>
        </w:rPr>
        <w:t>HiSET Roadshow Conference Estimated Expenses</w:t>
      </w:r>
    </w:p>
    <w:tbl>
      <w:tblPr>
        <w:tblStyle w:val="PSIPrintScholarBlue"/>
        <w:tblW w:w="0" w:type="auto"/>
        <w:tblLook w:val="04A0" w:firstRow="1" w:lastRow="0" w:firstColumn="1" w:lastColumn="0" w:noHBand="0" w:noVBand="1"/>
      </w:tblPr>
      <w:tblGrid>
        <w:gridCol w:w="3131"/>
        <w:gridCol w:w="3131"/>
        <w:gridCol w:w="3132"/>
      </w:tblGrid>
      <w:tr w:rsidR="003438D1" w:rsidRPr="003438D1" w14:paraId="58E876A2" w14:textId="77777777" w:rsidTr="00886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316D8003" w14:textId="77777777" w:rsidR="003438D1" w:rsidRPr="003438D1" w:rsidRDefault="003438D1" w:rsidP="0088638B">
            <w:pPr>
              <w:rPr>
                <w:rFonts w:cstheme="minorHAnsi"/>
                <w:b/>
                <w:kern w:val="0"/>
              </w:rPr>
            </w:pPr>
            <w:r w:rsidRPr="003438D1">
              <w:rPr>
                <w:rFonts w:cstheme="minorHAnsi"/>
                <w:b/>
                <w:kern w:val="0"/>
              </w:rPr>
              <w:t>Attendee</w:t>
            </w:r>
          </w:p>
        </w:tc>
        <w:tc>
          <w:tcPr>
            <w:tcW w:w="3131" w:type="dxa"/>
          </w:tcPr>
          <w:p w14:paraId="50D4B0E8" w14:textId="77777777" w:rsidR="003438D1" w:rsidRPr="003438D1" w:rsidRDefault="003438D1" w:rsidP="0088638B">
            <w:pPr>
              <w:cnfStyle w:val="100000000000" w:firstRow="1"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 xml:space="preserve">Insert Name Here: </w:t>
            </w:r>
          </w:p>
        </w:tc>
        <w:tc>
          <w:tcPr>
            <w:tcW w:w="3132" w:type="dxa"/>
          </w:tcPr>
          <w:p w14:paraId="0A938881" w14:textId="77777777" w:rsidR="003438D1" w:rsidRPr="003438D1" w:rsidRDefault="003438D1" w:rsidP="0088638B">
            <w:pPr>
              <w:cnfStyle w:val="100000000000" w:firstRow="1"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Date:</w:t>
            </w:r>
          </w:p>
        </w:tc>
      </w:tr>
      <w:tr w:rsidR="003438D1" w:rsidRPr="003438D1" w14:paraId="4671B1B9"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691C0069" w14:textId="77777777" w:rsidR="003438D1" w:rsidRPr="003438D1" w:rsidRDefault="003438D1" w:rsidP="0088638B">
            <w:pPr>
              <w:rPr>
                <w:rFonts w:cstheme="minorHAnsi"/>
                <w:b/>
                <w:kern w:val="0"/>
              </w:rPr>
            </w:pPr>
            <w:r w:rsidRPr="003438D1">
              <w:rPr>
                <w:rFonts w:cstheme="minorHAnsi"/>
                <w:b/>
                <w:kern w:val="0"/>
              </w:rPr>
              <w:t>Expense</w:t>
            </w:r>
          </w:p>
        </w:tc>
        <w:tc>
          <w:tcPr>
            <w:tcW w:w="3131" w:type="dxa"/>
          </w:tcPr>
          <w:p w14:paraId="7248BAFF"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 xml:space="preserve">Information </w:t>
            </w:r>
          </w:p>
        </w:tc>
        <w:tc>
          <w:tcPr>
            <w:tcW w:w="3132" w:type="dxa"/>
          </w:tcPr>
          <w:p w14:paraId="6B3AB654"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 xml:space="preserve">Cost </w:t>
            </w:r>
          </w:p>
        </w:tc>
      </w:tr>
      <w:tr w:rsidR="003438D1" w:rsidRPr="003438D1" w14:paraId="0A9EC2C0"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12BBCDC4" w14:textId="77777777" w:rsidR="003438D1" w:rsidRPr="003438D1" w:rsidRDefault="003438D1" w:rsidP="0088638B">
            <w:pPr>
              <w:autoSpaceDE w:val="0"/>
              <w:autoSpaceDN w:val="0"/>
              <w:spacing w:after="0" w:line="240" w:lineRule="auto"/>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1848"/>
            </w:tblGrid>
            <w:tr w:rsidR="003438D1" w:rsidRPr="003438D1" w14:paraId="099764FA" w14:textId="77777777" w:rsidTr="0088638B">
              <w:trPr>
                <w:trHeight w:val="114"/>
              </w:trPr>
              <w:tc>
                <w:tcPr>
                  <w:tcW w:w="0" w:type="auto"/>
                </w:tcPr>
                <w:p w14:paraId="49D19D96"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Registration Fee </w:t>
                  </w:r>
                </w:p>
              </w:tc>
            </w:tr>
          </w:tbl>
          <w:p w14:paraId="10098A5D" w14:textId="77777777" w:rsidR="003438D1" w:rsidRPr="003438D1" w:rsidRDefault="003438D1" w:rsidP="0088638B">
            <w:pPr>
              <w:rPr>
                <w:rFonts w:cstheme="minorHAnsi"/>
                <w:kern w:val="0"/>
                <w:sz w:val="20"/>
              </w:rPr>
            </w:pPr>
          </w:p>
        </w:tc>
        <w:tc>
          <w:tcPr>
            <w:tcW w:w="3131" w:type="dxa"/>
          </w:tcPr>
          <w:p w14:paraId="590DC675"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4CAA83BB" w14:textId="77777777" w:rsidTr="0088638B">
              <w:trPr>
                <w:trHeight w:val="248"/>
              </w:trPr>
              <w:tc>
                <w:tcPr>
                  <w:tcW w:w="0" w:type="auto"/>
                </w:tcPr>
                <w:p w14:paraId="00836AF2"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Check to determine if you qualify for early bird booking or standard </w:t>
                  </w:r>
                </w:p>
              </w:tc>
            </w:tr>
          </w:tbl>
          <w:p w14:paraId="448C7127"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5ADDD0C4"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605C52D7"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07A20789" w14:textId="77777777" w:rsidR="003438D1" w:rsidRPr="003438D1" w:rsidRDefault="003438D1" w:rsidP="0088638B">
            <w:pPr>
              <w:rPr>
                <w:rFonts w:cstheme="minorHAnsi"/>
                <w:kern w:val="0"/>
                <w:sz w:val="20"/>
              </w:rPr>
            </w:pPr>
            <w:r w:rsidRPr="003438D1">
              <w:rPr>
                <w:rFonts w:cstheme="minorHAnsi"/>
                <w:kern w:val="0"/>
                <w:sz w:val="20"/>
              </w:rPr>
              <w:t xml:space="preserve">Flight </w:t>
            </w:r>
          </w:p>
        </w:tc>
        <w:tc>
          <w:tcPr>
            <w:tcW w:w="3131" w:type="dxa"/>
          </w:tcPr>
          <w:p w14:paraId="6E07C6B1"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30F332AF" w14:textId="77777777" w:rsidTr="0088638B">
              <w:trPr>
                <w:trHeight w:val="248"/>
              </w:trPr>
              <w:tc>
                <w:tcPr>
                  <w:tcW w:w="0" w:type="auto"/>
                </w:tcPr>
                <w:p w14:paraId="3B5E6FC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Use the Internet for an estimate, you may also want to add in baggage fees </w:t>
                  </w:r>
                </w:p>
              </w:tc>
            </w:tr>
          </w:tbl>
          <w:p w14:paraId="7CEC340B"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0C958D59"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1E5C2BA9"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50E2F532" w14:textId="77777777" w:rsidR="003438D1" w:rsidRPr="003438D1" w:rsidRDefault="003438D1" w:rsidP="0088638B">
            <w:pPr>
              <w:rPr>
                <w:rFonts w:cstheme="minorHAnsi"/>
                <w:kern w:val="0"/>
                <w:sz w:val="20"/>
              </w:rPr>
            </w:pPr>
            <w:r w:rsidRPr="003438D1">
              <w:rPr>
                <w:rFonts w:cstheme="minorHAnsi"/>
                <w:kern w:val="0"/>
                <w:sz w:val="20"/>
              </w:rPr>
              <w:t xml:space="preserve">Hotel </w:t>
            </w:r>
          </w:p>
        </w:tc>
        <w:tc>
          <w:tcPr>
            <w:tcW w:w="3131" w:type="dxa"/>
          </w:tcPr>
          <w:p w14:paraId="2DE55901"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roofErr w:type="gramStart"/>
            <w:r w:rsidRPr="003438D1">
              <w:rPr>
                <w:rFonts w:cstheme="minorHAnsi"/>
                <w:kern w:val="0"/>
                <w:sz w:val="20"/>
              </w:rPr>
              <w:t>Various options please check</w:t>
            </w:r>
            <w:proofErr w:type="gramEnd"/>
            <w:r w:rsidRPr="003438D1">
              <w:rPr>
                <w:rFonts w:cstheme="minorHAnsi"/>
                <w:kern w:val="0"/>
                <w:sz w:val="20"/>
              </w:rPr>
              <w:t xml:space="preserve"> best one. </w:t>
            </w:r>
          </w:p>
        </w:tc>
        <w:tc>
          <w:tcPr>
            <w:tcW w:w="3132" w:type="dxa"/>
          </w:tcPr>
          <w:p w14:paraId="52944D09"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10BE622B"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5103C09E" w14:textId="77777777" w:rsidR="003438D1" w:rsidRPr="003438D1" w:rsidRDefault="003438D1" w:rsidP="0088638B">
            <w:pPr>
              <w:rPr>
                <w:rFonts w:cstheme="minorHAnsi"/>
                <w:kern w:val="0"/>
                <w:sz w:val="20"/>
              </w:rPr>
            </w:pPr>
            <w:r w:rsidRPr="003438D1">
              <w:rPr>
                <w:rFonts w:cstheme="minorHAnsi"/>
                <w:kern w:val="0"/>
                <w:sz w:val="20"/>
              </w:rPr>
              <w:t>Transport from hotel to airport and back</w:t>
            </w:r>
          </w:p>
        </w:tc>
        <w:tc>
          <w:tcPr>
            <w:tcW w:w="3131" w:type="dxa"/>
          </w:tcPr>
          <w:p w14:paraId="18015F84"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090E8959" w14:textId="77777777" w:rsidTr="0088638B">
              <w:trPr>
                <w:trHeight w:val="248"/>
              </w:trPr>
              <w:tc>
                <w:tcPr>
                  <w:tcW w:w="0" w:type="auto"/>
                </w:tcPr>
                <w:p w14:paraId="07BA16EF"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Cost will vary depending on the day and company used </w:t>
                  </w:r>
                </w:p>
              </w:tc>
            </w:tr>
          </w:tbl>
          <w:p w14:paraId="0DB7C97E"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5EB9960D"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26D881FF"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72C8BF3E" w14:textId="77777777" w:rsidR="003438D1" w:rsidRPr="003438D1" w:rsidRDefault="003438D1" w:rsidP="0088638B">
            <w:pPr>
              <w:rPr>
                <w:rFonts w:cstheme="minorHAnsi"/>
                <w:kern w:val="0"/>
                <w:sz w:val="20"/>
              </w:rPr>
            </w:pPr>
            <w:r w:rsidRPr="003438D1">
              <w:rPr>
                <w:rFonts w:cstheme="minorHAnsi"/>
                <w:kern w:val="0"/>
                <w:sz w:val="20"/>
              </w:rPr>
              <w:t xml:space="preserve">Mileage Reimbursement </w:t>
            </w:r>
          </w:p>
        </w:tc>
        <w:tc>
          <w:tcPr>
            <w:tcW w:w="3131" w:type="dxa"/>
          </w:tcPr>
          <w:p w14:paraId="1A5DB37F"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1D981F7F" w14:textId="77777777" w:rsidTr="0088638B">
              <w:trPr>
                <w:trHeight w:val="383"/>
              </w:trPr>
              <w:tc>
                <w:tcPr>
                  <w:tcW w:w="0" w:type="auto"/>
                </w:tcPr>
                <w:p w14:paraId="17BBE04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Are you driving to the conference? Or do you need to take your vehicle to the airport? </w:t>
                  </w:r>
                </w:p>
              </w:tc>
            </w:tr>
          </w:tbl>
          <w:p w14:paraId="6FFD0FD8"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5A55C0F6"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26CC94C2"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5AFFEB4D" w14:textId="77777777" w:rsidR="003438D1" w:rsidRPr="003438D1" w:rsidRDefault="003438D1" w:rsidP="0088638B">
            <w:pPr>
              <w:rPr>
                <w:rFonts w:cstheme="minorHAnsi"/>
                <w:kern w:val="0"/>
                <w:sz w:val="20"/>
              </w:rPr>
            </w:pPr>
            <w:r w:rsidRPr="003438D1">
              <w:rPr>
                <w:rFonts w:cstheme="minorHAnsi"/>
                <w:kern w:val="0"/>
                <w:sz w:val="20"/>
              </w:rPr>
              <w:t xml:space="preserve">Parking </w:t>
            </w:r>
          </w:p>
        </w:tc>
        <w:tc>
          <w:tcPr>
            <w:tcW w:w="3131" w:type="dxa"/>
          </w:tcPr>
          <w:p w14:paraId="26F2D6BF"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229D191B" w14:textId="77777777" w:rsidTr="0088638B">
              <w:trPr>
                <w:trHeight w:val="517"/>
              </w:trPr>
              <w:tc>
                <w:tcPr>
                  <w:tcW w:w="0" w:type="auto"/>
                </w:tcPr>
                <w:p w14:paraId="4D2514D5"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Do you need to park your car at an airport while you are at </w:t>
                  </w:r>
                  <w:proofErr w:type="gramStart"/>
                  <w:r w:rsidRPr="003438D1">
                    <w:rPr>
                      <w:rFonts w:cstheme="minorHAnsi"/>
                      <w:color w:val="000000"/>
                      <w:kern w:val="0"/>
                      <w:sz w:val="20"/>
                    </w:rPr>
                    <w:t>HiSET</w:t>
                  </w:r>
                  <w:proofErr w:type="gramEnd"/>
                  <w:r w:rsidRPr="003438D1">
                    <w:rPr>
                      <w:rFonts w:cstheme="minorHAnsi"/>
                      <w:color w:val="000000"/>
                      <w:kern w:val="0"/>
                      <w:sz w:val="20"/>
                    </w:rPr>
                    <w:t xml:space="preserve"> Roadshow Conference? Are you </w:t>
                  </w:r>
                  <w:r w:rsidRPr="003438D1">
                    <w:rPr>
                      <w:rFonts w:cstheme="minorHAnsi"/>
                      <w:color w:val="000000"/>
                      <w:kern w:val="0"/>
                      <w:sz w:val="20"/>
                    </w:rPr>
                    <w:lastRenderedPageBreak/>
                    <w:t xml:space="preserve">driving and need to park your car at the hotel? </w:t>
                  </w:r>
                </w:p>
              </w:tc>
            </w:tr>
          </w:tbl>
          <w:p w14:paraId="7FD8DF98"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3E06D2AA"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lastRenderedPageBreak/>
              <w:t>$12.00 per day at Boston University</w:t>
            </w:r>
          </w:p>
        </w:tc>
      </w:tr>
      <w:tr w:rsidR="003438D1" w:rsidRPr="003438D1" w14:paraId="4FE806EC"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11739784" w14:textId="77777777" w:rsidR="003438D1" w:rsidRPr="003438D1" w:rsidRDefault="003438D1" w:rsidP="0088638B">
            <w:pPr>
              <w:rPr>
                <w:rFonts w:cstheme="minorHAnsi"/>
                <w:kern w:val="0"/>
                <w:sz w:val="20"/>
              </w:rPr>
            </w:pPr>
            <w:r w:rsidRPr="003438D1">
              <w:rPr>
                <w:rFonts w:cstheme="minorHAnsi"/>
                <w:kern w:val="0"/>
                <w:sz w:val="20"/>
              </w:rPr>
              <w:t xml:space="preserve">Miscellaneous </w:t>
            </w:r>
          </w:p>
        </w:tc>
        <w:tc>
          <w:tcPr>
            <w:tcW w:w="3131" w:type="dxa"/>
          </w:tcPr>
          <w:p w14:paraId="1A886FE8"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0"/>
                <w:sz w:val="20"/>
              </w:rPr>
            </w:pPr>
          </w:p>
          <w:tbl>
            <w:tblPr>
              <w:tblW w:w="0" w:type="auto"/>
              <w:tblBorders>
                <w:top w:val="nil"/>
                <w:left w:val="nil"/>
                <w:bottom w:val="nil"/>
                <w:right w:val="nil"/>
              </w:tblBorders>
              <w:tblLook w:val="0000" w:firstRow="0" w:lastRow="0" w:firstColumn="0" w:lastColumn="0" w:noHBand="0" w:noVBand="0"/>
            </w:tblPr>
            <w:tblGrid>
              <w:gridCol w:w="2915"/>
            </w:tblGrid>
            <w:tr w:rsidR="003438D1" w:rsidRPr="003438D1" w14:paraId="6A464210" w14:textId="77777777" w:rsidTr="0088638B">
              <w:trPr>
                <w:trHeight w:val="383"/>
              </w:trPr>
              <w:tc>
                <w:tcPr>
                  <w:tcW w:w="0" w:type="auto"/>
                </w:tcPr>
                <w:p w14:paraId="7F39DFA9" w14:textId="77777777" w:rsidR="003438D1" w:rsidRPr="003438D1" w:rsidRDefault="003438D1" w:rsidP="0088638B">
                  <w:pPr>
                    <w:autoSpaceDE w:val="0"/>
                    <w:autoSpaceDN w:val="0"/>
                    <w:spacing w:after="0" w:line="240" w:lineRule="auto"/>
                    <w:rPr>
                      <w:rFonts w:cstheme="minorHAnsi"/>
                      <w:color w:val="000000"/>
                      <w:kern w:val="0"/>
                      <w:sz w:val="20"/>
                    </w:rPr>
                  </w:pPr>
                  <w:r w:rsidRPr="003438D1">
                    <w:rPr>
                      <w:rFonts w:cstheme="minorHAnsi"/>
                      <w:color w:val="000000"/>
                      <w:kern w:val="0"/>
                      <w:sz w:val="20"/>
                    </w:rPr>
                    <w:t xml:space="preserve">Are there any other expenses associated with attending the conference? </w:t>
                  </w:r>
                </w:p>
              </w:tc>
            </w:tr>
          </w:tbl>
          <w:p w14:paraId="246160C4"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p>
        </w:tc>
        <w:tc>
          <w:tcPr>
            <w:tcW w:w="3132" w:type="dxa"/>
          </w:tcPr>
          <w:p w14:paraId="46CA09D5"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kern w:val="0"/>
                <w:sz w:val="20"/>
              </w:rPr>
            </w:pPr>
            <w:r w:rsidRPr="003438D1">
              <w:rPr>
                <w:rFonts w:cstheme="minorHAnsi"/>
                <w:kern w:val="0"/>
                <w:sz w:val="20"/>
              </w:rPr>
              <w:t>[insert amount]</w:t>
            </w:r>
          </w:p>
        </w:tc>
      </w:tr>
      <w:tr w:rsidR="003438D1" w:rsidRPr="003438D1" w14:paraId="383C2A2E" w14:textId="77777777" w:rsidTr="0088638B">
        <w:tc>
          <w:tcPr>
            <w:cnfStyle w:val="001000000000" w:firstRow="0" w:lastRow="0" w:firstColumn="1" w:lastColumn="0" w:oddVBand="0" w:evenVBand="0" w:oddHBand="0" w:evenHBand="0" w:firstRowFirstColumn="0" w:firstRowLastColumn="0" w:lastRowFirstColumn="0" w:lastRowLastColumn="0"/>
            <w:tcW w:w="3131" w:type="dxa"/>
          </w:tcPr>
          <w:p w14:paraId="135E5DB5" w14:textId="77777777" w:rsidR="003438D1" w:rsidRPr="003438D1" w:rsidRDefault="003438D1" w:rsidP="0088638B">
            <w:pPr>
              <w:rPr>
                <w:rFonts w:cstheme="minorHAnsi"/>
                <w:b/>
                <w:kern w:val="0"/>
              </w:rPr>
            </w:pPr>
            <w:r w:rsidRPr="003438D1">
              <w:rPr>
                <w:rFonts w:cstheme="minorHAnsi"/>
                <w:b/>
                <w:kern w:val="0"/>
              </w:rPr>
              <w:t>Total</w:t>
            </w:r>
          </w:p>
        </w:tc>
        <w:tc>
          <w:tcPr>
            <w:tcW w:w="3131" w:type="dxa"/>
          </w:tcPr>
          <w:p w14:paraId="263DB7A8" w14:textId="77777777" w:rsidR="003438D1" w:rsidRPr="003438D1" w:rsidRDefault="003438D1" w:rsidP="0088638B">
            <w:p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kern w:val="0"/>
                <w:sz w:val="24"/>
              </w:rPr>
            </w:pPr>
          </w:p>
        </w:tc>
        <w:tc>
          <w:tcPr>
            <w:tcW w:w="3132" w:type="dxa"/>
          </w:tcPr>
          <w:p w14:paraId="28BB65C6" w14:textId="77777777" w:rsidR="003438D1" w:rsidRPr="003438D1" w:rsidRDefault="003438D1" w:rsidP="0088638B">
            <w:pPr>
              <w:cnfStyle w:val="000000000000" w:firstRow="0" w:lastRow="0" w:firstColumn="0" w:lastColumn="0" w:oddVBand="0" w:evenVBand="0" w:oddHBand="0" w:evenHBand="0" w:firstRowFirstColumn="0" w:firstRowLastColumn="0" w:lastRowFirstColumn="0" w:lastRowLastColumn="0"/>
              <w:rPr>
                <w:rFonts w:cstheme="minorHAnsi"/>
                <w:b/>
                <w:kern w:val="0"/>
              </w:rPr>
            </w:pPr>
            <w:r w:rsidRPr="003438D1">
              <w:rPr>
                <w:rFonts w:cstheme="minorHAnsi"/>
                <w:b/>
                <w:kern w:val="0"/>
              </w:rPr>
              <w:t xml:space="preserve">$ </w:t>
            </w:r>
          </w:p>
        </w:tc>
      </w:tr>
    </w:tbl>
    <w:p w14:paraId="69CDDCD6" w14:textId="3919EF54" w:rsidR="00334179" w:rsidRDefault="00334179" w:rsidP="003438D1">
      <w:pPr>
        <w:rPr>
          <w:rFonts w:cs="Calibri"/>
          <w:kern w:val="0"/>
        </w:rPr>
      </w:pPr>
    </w:p>
    <w:p w14:paraId="32B47B8A" w14:textId="74FA1E03" w:rsidR="00F31C58" w:rsidRDefault="00334179" w:rsidP="003438D1">
      <w:pPr>
        <w:rPr>
          <w:rFonts w:cs="Calibri"/>
          <w:kern w:val="0"/>
        </w:rPr>
      </w:pPr>
      <w:r w:rsidRPr="00D47213">
        <w:rPr>
          <w:rFonts w:asciiTheme="minorHAnsi" w:eastAsiaTheme="minorEastAsia" w:hAnsiTheme="minorHAnsi" w:cstheme="minorHAnsi"/>
          <w:color w:val="1A212B" w:themeColor="text1"/>
          <w:sz w:val="68"/>
          <w:szCs w:val="68"/>
          <w:lang w:val="en-GB" w:eastAsia="ja-JP"/>
          <w14:ligatures w14:val="none"/>
        </w:rPr>
        <w:lastRenderedPageBreak/>
        <w:t>Transport:</w:t>
      </w:r>
      <w:r>
        <w:rPr>
          <w:rFonts w:cs="Calibri"/>
          <w:kern w:val="0"/>
        </w:rPr>
        <w:t xml:space="preserve"> </w:t>
      </w:r>
      <w:r w:rsidR="00387A45">
        <w:rPr>
          <w:noProof/>
        </w:rPr>
        <w:drawing>
          <wp:inline distT="0" distB="0" distL="0" distR="0" wp14:anchorId="62019C4A" wp14:editId="508CD9AF">
            <wp:extent cx="5334674" cy="6372225"/>
            <wp:effectExtent l="0" t="0" r="0" b="0"/>
            <wp:docPr id="1" name="Picture 1" descr="Boston Rapid Transit Map © UrbanR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ton Rapid Transit Map © UrbanRail.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0271" cy="6390856"/>
                    </a:xfrm>
                    <a:prstGeom prst="rect">
                      <a:avLst/>
                    </a:prstGeom>
                    <a:noFill/>
                    <a:ln>
                      <a:noFill/>
                    </a:ln>
                  </pic:spPr>
                </pic:pic>
              </a:graphicData>
            </a:graphic>
          </wp:inline>
        </w:drawing>
      </w:r>
    </w:p>
    <w:p w14:paraId="348501D4" w14:textId="2F282A36" w:rsidR="00F31C58" w:rsidRPr="003D61B0" w:rsidRDefault="003D61B0" w:rsidP="003438D1">
      <w:pPr>
        <w:rPr>
          <w:rFonts w:cstheme="minorHAnsi"/>
          <w:b/>
          <w:kern w:val="0"/>
          <w:sz w:val="20"/>
        </w:rPr>
      </w:pPr>
      <w:r w:rsidRPr="003D61B0">
        <w:rPr>
          <w:rFonts w:cstheme="minorHAnsi"/>
          <w:b/>
          <w:kern w:val="0"/>
          <w:sz w:val="20"/>
        </w:rPr>
        <w:t xml:space="preserve">Location: </w:t>
      </w:r>
    </w:p>
    <w:p w14:paraId="0BADBC6C" w14:textId="77777777" w:rsidR="00F31C58" w:rsidRPr="00F31C58" w:rsidRDefault="00F31C58" w:rsidP="00F31C58">
      <w:pPr>
        <w:shd w:val="clear" w:color="auto" w:fill="FFFFFF"/>
        <w:spacing w:after="360" w:line="240" w:lineRule="auto"/>
        <w:rPr>
          <w:rFonts w:cstheme="minorHAnsi"/>
          <w:kern w:val="0"/>
          <w:sz w:val="20"/>
        </w:rPr>
      </w:pPr>
      <w:hyperlink r:id="rId15" w:anchor="!m/361880" w:history="1">
        <w:r w:rsidRPr="00F31C58">
          <w:rPr>
            <w:rFonts w:cstheme="minorHAnsi"/>
            <w:b/>
            <w:kern w:val="0"/>
            <w:sz w:val="20"/>
          </w:rPr>
          <w:t>43 Hawes Street</w:t>
        </w:r>
      </w:hyperlink>
      <w:r w:rsidRPr="00F31C58">
        <w:rPr>
          <w:rFonts w:cstheme="minorHAnsi"/>
          <w:kern w:val="0"/>
          <w:sz w:val="20"/>
        </w:rPr>
        <w:br/>
        <w:t>Brookline, MA 02446</w:t>
      </w:r>
    </w:p>
    <w:p w14:paraId="50F04C68" w14:textId="0949CE49" w:rsidR="00F31C58" w:rsidRPr="00D47213" w:rsidRDefault="00F31C58" w:rsidP="00286407">
      <w:pPr>
        <w:shd w:val="clear" w:color="auto" w:fill="FFFFFF"/>
        <w:spacing w:after="360" w:line="240" w:lineRule="auto"/>
        <w:rPr>
          <w:rFonts w:cstheme="minorHAnsi"/>
          <w:kern w:val="0"/>
          <w:sz w:val="20"/>
        </w:rPr>
      </w:pPr>
      <w:r w:rsidRPr="00F31C58">
        <w:rPr>
          <w:rFonts w:cstheme="minorHAnsi"/>
          <w:kern w:val="0"/>
          <w:sz w:val="20"/>
        </w:rPr>
        <w:t>43 Hawes Street, also known as the </w:t>
      </w:r>
      <w:r w:rsidRPr="00F31C58">
        <w:rPr>
          <w:rFonts w:cstheme="minorHAnsi"/>
          <w:b/>
          <w:kern w:val="0"/>
          <w:sz w:val="20"/>
        </w:rPr>
        <w:t>Wightman Mansion</w:t>
      </w:r>
      <w:r w:rsidRPr="00F31C58">
        <w:rPr>
          <w:rFonts w:cstheme="minorHAnsi"/>
          <w:kern w:val="0"/>
          <w:sz w:val="20"/>
        </w:rPr>
        <w:t xml:space="preserve">, is a beautiful, historical mansion. The mansion is located near the </w:t>
      </w:r>
      <w:r w:rsidRPr="00F31C58">
        <w:rPr>
          <w:rFonts w:cstheme="minorHAnsi"/>
          <w:b/>
          <w:kern w:val="0"/>
          <w:sz w:val="20"/>
        </w:rPr>
        <w:t>Boston University Fenway Campus</w:t>
      </w:r>
      <w:r w:rsidRPr="00F31C58">
        <w:rPr>
          <w:rFonts w:cstheme="minorHAnsi"/>
          <w:kern w:val="0"/>
          <w:sz w:val="20"/>
        </w:rPr>
        <w:t xml:space="preserve"> in charming Brookline. </w:t>
      </w:r>
      <w:bookmarkEnd w:id="1"/>
      <w:bookmarkEnd w:id="2"/>
    </w:p>
    <w:sectPr w:rsidR="00F31C58" w:rsidRPr="00D47213" w:rsidSect="00791016">
      <w:footerReference w:type="even" r:id="rId16"/>
      <w:footerReference w:type="default" r:id="rId17"/>
      <w:footerReference w:type="first" r:id="rId18"/>
      <w:type w:val="continuous"/>
      <w:pgSz w:w="12240" w:h="15840" w:code="1"/>
      <w:pgMar w:top="1134" w:right="1418" w:bottom="1276" w:left="1418" w:header="0" w:footer="0" w:gutter="0"/>
      <w:pgNumType w:start="1"/>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8A2F6" w14:textId="77777777" w:rsidR="007A19F0" w:rsidRDefault="007A19F0" w:rsidP="006B4B16">
      <w:r>
        <w:separator/>
      </w:r>
    </w:p>
    <w:p w14:paraId="1810C1B0" w14:textId="77777777" w:rsidR="007A19F0" w:rsidRDefault="007A19F0" w:rsidP="006B4B16"/>
    <w:p w14:paraId="55E33C67" w14:textId="77777777" w:rsidR="007A19F0" w:rsidRDefault="007A19F0" w:rsidP="006B4B16"/>
    <w:p w14:paraId="09910F7E" w14:textId="77777777" w:rsidR="007A19F0" w:rsidRDefault="007A19F0" w:rsidP="006B4B16"/>
    <w:p w14:paraId="1D0C009C" w14:textId="77777777" w:rsidR="007A19F0" w:rsidRDefault="007A19F0" w:rsidP="006B4B16"/>
    <w:p w14:paraId="70801E1C" w14:textId="77777777" w:rsidR="007A19F0" w:rsidRDefault="007A19F0" w:rsidP="006B4B16"/>
    <w:p w14:paraId="7E101646" w14:textId="77777777" w:rsidR="007A19F0" w:rsidRDefault="007A19F0" w:rsidP="006B4B16"/>
    <w:p w14:paraId="4A33703E" w14:textId="77777777" w:rsidR="007A19F0" w:rsidRDefault="007A19F0"/>
    <w:p w14:paraId="3265DB42" w14:textId="77777777" w:rsidR="007A19F0" w:rsidRDefault="007A19F0"/>
    <w:p w14:paraId="08993990" w14:textId="77777777" w:rsidR="007A19F0" w:rsidRDefault="007A19F0"/>
    <w:p w14:paraId="794200D5" w14:textId="77777777" w:rsidR="007A19F0" w:rsidRDefault="007A19F0"/>
    <w:p w14:paraId="7426DC11" w14:textId="77777777" w:rsidR="007A19F0" w:rsidRDefault="007A19F0"/>
    <w:p w14:paraId="11D57F93" w14:textId="77777777" w:rsidR="007A19F0" w:rsidRDefault="007A19F0"/>
    <w:p w14:paraId="468BE692" w14:textId="77777777" w:rsidR="007A19F0" w:rsidRDefault="007A19F0"/>
    <w:p w14:paraId="0019436A" w14:textId="77777777" w:rsidR="007A19F0" w:rsidRDefault="007A19F0"/>
  </w:endnote>
  <w:endnote w:type="continuationSeparator" w:id="0">
    <w:p w14:paraId="6747B084" w14:textId="77777777" w:rsidR="007A19F0" w:rsidRDefault="007A19F0" w:rsidP="006B4B16">
      <w:r>
        <w:continuationSeparator/>
      </w:r>
    </w:p>
    <w:p w14:paraId="444B9ED4" w14:textId="77777777" w:rsidR="007A19F0" w:rsidRDefault="007A19F0" w:rsidP="006B4B16"/>
    <w:p w14:paraId="241913EB" w14:textId="77777777" w:rsidR="007A19F0" w:rsidRDefault="007A19F0" w:rsidP="006B4B16"/>
    <w:p w14:paraId="711DDD3C" w14:textId="77777777" w:rsidR="007A19F0" w:rsidRDefault="007A19F0" w:rsidP="006B4B16"/>
    <w:p w14:paraId="21BD2FD9" w14:textId="77777777" w:rsidR="007A19F0" w:rsidRDefault="007A19F0" w:rsidP="006B4B16"/>
    <w:p w14:paraId="71E164C8" w14:textId="77777777" w:rsidR="007A19F0" w:rsidRDefault="007A19F0" w:rsidP="006B4B16"/>
    <w:p w14:paraId="6EE43B66" w14:textId="77777777" w:rsidR="007A19F0" w:rsidRDefault="007A19F0" w:rsidP="006B4B16"/>
    <w:p w14:paraId="44C7A3E0" w14:textId="77777777" w:rsidR="007A19F0" w:rsidRDefault="007A19F0"/>
    <w:p w14:paraId="39E6B0E7" w14:textId="77777777" w:rsidR="007A19F0" w:rsidRDefault="007A19F0"/>
    <w:p w14:paraId="621D504D" w14:textId="77777777" w:rsidR="007A19F0" w:rsidRDefault="007A19F0"/>
    <w:p w14:paraId="199E97A1" w14:textId="77777777" w:rsidR="007A19F0" w:rsidRDefault="007A19F0"/>
    <w:p w14:paraId="742BC66A" w14:textId="77777777" w:rsidR="007A19F0" w:rsidRDefault="007A19F0"/>
    <w:p w14:paraId="4E67C2EC" w14:textId="77777777" w:rsidR="007A19F0" w:rsidRDefault="007A19F0"/>
    <w:p w14:paraId="7DADBFA8" w14:textId="77777777" w:rsidR="007A19F0" w:rsidRDefault="007A19F0"/>
    <w:p w14:paraId="0D9E8DC4" w14:textId="77777777" w:rsidR="007A19F0" w:rsidRDefault="007A19F0"/>
  </w:endnote>
  <w:endnote w:type="continuationNotice" w:id="1">
    <w:p w14:paraId="29863156" w14:textId="77777777" w:rsidR="007A19F0" w:rsidRDefault="007A19F0"/>
    <w:p w14:paraId="1C1F69DD" w14:textId="77777777" w:rsidR="007A19F0" w:rsidRDefault="007A19F0"/>
    <w:p w14:paraId="7C2D10E8" w14:textId="77777777" w:rsidR="007A19F0" w:rsidRDefault="007A19F0"/>
    <w:p w14:paraId="67EE9B60" w14:textId="77777777" w:rsidR="007A19F0" w:rsidRDefault="007A19F0"/>
    <w:p w14:paraId="47CB9EE5" w14:textId="77777777" w:rsidR="007A19F0" w:rsidRDefault="007A1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Medium">
    <w:panose1 w:val="00000600000000000000"/>
    <w:charset w:val="00"/>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ebo Black">
    <w:panose1 w:val="00000A00000000000000"/>
    <w:charset w:val="00"/>
    <w:family w:val="auto"/>
    <w:pitch w:val="variable"/>
    <w:sig w:usb0="00000803" w:usb1="40000001" w:usb2="00000000" w:usb3="00000000" w:csb0="00000021" w:csb1="00000000"/>
  </w:font>
  <w:font w:name="Heebo Medium">
    <w:panose1 w:val="00000600000000000000"/>
    <w:charset w:val="00"/>
    <w:family w:val="auto"/>
    <w:pitch w:val="variable"/>
    <w:sig w:usb0="00000803" w:usb1="40000001" w:usb2="00000000" w:usb3="00000000" w:csb0="00000021" w:csb1="00000000"/>
  </w:font>
  <w:font w:name="Heebo">
    <w:panose1 w:val="00000500000000000000"/>
    <w:charset w:val="00"/>
    <w:family w:val="auto"/>
    <w:pitch w:val="variable"/>
    <w:sig w:usb0="00000803" w:usb1="40000001" w:usb2="00000000" w:usb3="00000000" w:csb0="00000021" w:csb1="00000000"/>
  </w:font>
  <w:font w:name="Georgia">
    <w:panose1 w:val="02040502050405020303"/>
    <w:charset w:val="00"/>
    <w:family w:val="roman"/>
    <w:pitch w:val="variable"/>
    <w:sig w:usb0="00000287" w:usb1="00000000" w:usb2="00000000" w:usb3="00000000" w:csb0="0000009F" w:csb1="00000000"/>
  </w:font>
  <w:font w:name="Hind Regular">
    <w:altName w:val="Times New Roman"/>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ebo Light">
    <w:panose1 w:val="00000400000000000000"/>
    <w:charset w:val="00"/>
    <w:family w:val="auto"/>
    <w:pitch w:val="variable"/>
    <w:sig w:usb0="00000803" w:usb1="40000001"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C354" w14:textId="77777777" w:rsidR="00401C25" w:rsidRDefault="00401C25">
    <w:pPr>
      <w:pStyle w:val="Footer"/>
    </w:pPr>
    <w:r>
      <w:rPr>
        <w:noProof/>
      </w:rPr>
      <mc:AlternateContent>
        <mc:Choice Requires="wps">
          <w:drawing>
            <wp:anchor distT="0" distB="0" distL="0" distR="0" simplePos="0" relativeHeight="251658245" behindDoc="0" locked="0" layoutInCell="1" allowOverlap="1" wp14:anchorId="5F467E03" wp14:editId="2E5D2164">
              <wp:simplePos x="635" y="635"/>
              <wp:positionH relativeFrom="page">
                <wp:align>center</wp:align>
              </wp:positionH>
              <wp:positionV relativeFrom="page">
                <wp:align>bottom</wp:align>
              </wp:positionV>
              <wp:extent cx="443865" cy="443865"/>
              <wp:effectExtent l="0" t="0" r="14605" b="0"/>
              <wp:wrapNone/>
              <wp:docPr id="722555352" name="Text Box 1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396194" w14:textId="77777777" w:rsidR="00401C25" w:rsidRPr="00401C25" w:rsidRDefault="00401C25" w:rsidP="00401C25">
                          <w:pPr>
                            <w:rPr>
                              <w:rFonts w:ascii="Calibri" w:eastAsia="Calibri" w:hAnsi="Calibri" w:cs="Calibri"/>
                              <w:noProof/>
                              <w:color w:val="000000"/>
                              <w:sz w:val="16"/>
                              <w:szCs w:val="16"/>
                            </w:rPr>
                          </w:pPr>
                          <w:r w:rsidRPr="00401C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67E03" id="_x0000_t202" coordsize="21600,21600" o:spt="202" path="m,l,21600r21600,l21600,xe">
              <v:stroke joinstyle="miter"/>
              <v:path gradientshapeok="t" o:connecttype="rect"/>
            </v:shapetype>
            <v:shape id="Text Box 11" o:spid="_x0000_s1026" type="#_x0000_t202" alt="CONFIDENT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3396194" w14:textId="77777777" w:rsidR="00401C25" w:rsidRPr="00401C25" w:rsidRDefault="00401C25" w:rsidP="00401C25">
                    <w:pPr>
                      <w:rPr>
                        <w:rFonts w:ascii="Calibri" w:eastAsia="Calibri" w:hAnsi="Calibri" w:cs="Calibri"/>
                        <w:noProof/>
                        <w:color w:val="000000"/>
                        <w:sz w:val="16"/>
                        <w:szCs w:val="16"/>
                      </w:rPr>
                    </w:pPr>
                    <w:r w:rsidRPr="00401C25">
                      <w:rPr>
                        <w:rFonts w:ascii="Calibri" w:eastAsia="Calibri" w:hAnsi="Calibri" w:cs="Calibri"/>
                        <w:noProof/>
                        <w:color w:val="000000"/>
                        <w:sz w:val="16"/>
                        <w:szCs w:val="16"/>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33" w:type="dxa"/>
      <w:tblInd w:w="-1423" w:type="dxa"/>
      <w:tblBorders>
        <w:top w:val="single" w:sz="6" w:space="0" w:color="1A212B" w:themeColor="tex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990"/>
      <w:gridCol w:w="4111"/>
      <w:gridCol w:w="3397"/>
      <w:gridCol w:w="850"/>
      <w:gridCol w:w="1134"/>
    </w:tblGrid>
    <w:tr w:rsidR="003249D0" w14:paraId="33784F95" w14:textId="77777777" w:rsidTr="00B4141C">
      <w:trPr>
        <w:cnfStyle w:val="100000000000" w:firstRow="1" w:lastRow="0" w:firstColumn="0" w:lastColumn="0" w:oddVBand="0" w:evenVBand="0" w:oddHBand="0" w:evenHBand="0" w:firstRowFirstColumn="0" w:firstRowLastColumn="0" w:lastRowFirstColumn="0" w:lastRowLastColumn="0"/>
        <w:trHeight w:val="776"/>
      </w:trPr>
      <w:tc>
        <w:tcPr>
          <w:tcW w:w="851" w:type="dxa"/>
        </w:tcPr>
        <w:p w14:paraId="7884ECEC" w14:textId="77777777" w:rsidR="003249D0" w:rsidRPr="006630BC" w:rsidRDefault="003249D0" w:rsidP="003249D0">
          <w:pPr>
            <w:pStyle w:val="PSIFooterSubtitle"/>
            <w:rPr>
              <w:rStyle w:val="PSIFooterDocument"/>
            </w:rPr>
          </w:pPr>
        </w:p>
      </w:tc>
      <w:tc>
        <w:tcPr>
          <w:tcW w:w="1990" w:type="dxa"/>
          <w:vAlign w:val="center"/>
        </w:tcPr>
        <w:p w14:paraId="1E82063C" w14:textId="77777777" w:rsidR="003249D0" w:rsidRPr="006630BC" w:rsidRDefault="007D33AB" w:rsidP="003249D0">
          <w:pPr>
            <w:pStyle w:val="PSIFooterSubtitle"/>
          </w:pPr>
          <w:r w:rsidRPr="00B22B73">
            <w:drawing>
              <wp:inline distT="0" distB="0" distL="0" distR="0" wp14:anchorId="45D6CD2C" wp14:editId="5C89F4A3">
                <wp:extent cx="852542" cy="247650"/>
                <wp:effectExtent l="0" t="0" r="5080" b="0"/>
                <wp:docPr id="3014751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886" name=""/>
                        <pic:cNvPicPr/>
                      </pic:nvPicPr>
                      <pic:blipFill>
                        <a:blip r:embed="rId1">
                          <a:extLst>
                            <a:ext uri="{96DAC541-7B7A-43D3-8B79-37D633B846F1}">
                              <asvg:svgBlip xmlns:asvg="http://schemas.microsoft.com/office/drawing/2016/SVG/main" r:embed="rId2"/>
                            </a:ext>
                          </a:extLst>
                        </a:blip>
                        <a:stretch>
                          <a:fillRect/>
                        </a:stretch>
                      </pic:blipFill>
                      <pic:spPr>
                        <a:xfrm>
                          <a:off x="0" y="0"/>
                          <a:ext cx="869705" cy="252636"/>
                        </a:xfrm>
                        <a:prstGeom prst="rect">
                          <a:avLst/>
                        </a:prstGeom>
                      </pic:spPr>
                    </pic:pic>
                  </a:graphicData>
                </a:graphic>
              </wp:inline>
            </w:drawing>
          </w:r>
        </w:p>
      </w:tc>
      <w:tc>
        <w:tcPr>
          <w:tcW w:w="4111" w:type="dxa"/>
          <w:vAlign w:val="center"/>
        </w:tcPr>
        <w:p w14:paraId="7D35DFDE" w14:textId="77777777" w:rsidR="003249D0" w:rsidRPr="006630BC" w:rsidRDefault="003249D0" w:rsidP="003249D0">
          <w:pPr>
            <w:pStyle w:val="PSIFooterSubtitle"/>
          </w:pPr>
        </w:p>
      </w:tc>
      <w:tc>
        <w:tcPr>
          <w:tcW w:w="3397" w:type="dxa"/>
          <w:vAlign w:val="center"/>
        </w:tcPr>
        <w:p w14:paraId="16DA5112" w14:textId="77777777" w:rsidR="003249D0" w:rsidRPr="006746EA" w:rsidRDefault="003249D0" w:rsidP="003249D0">
          <w:pPr>
            <w:pStyle w:val="PSIFooterClassification"/>
          </w:pPr>
        </w:p>
      </w:tc>
      <w:tc>
        <w:tcPr>
          <w:tcW w:w="850" w:type="dxa"/>
          <w:vAlign w:val="center"/>
        </w:tcPr>
        <w:p w14:paraId="5064D81C" w14:textId="007EC0D0" w:rsidR="003249D0" w:rsidRPr="00B06DD8" w:rsidRDefault="00791016" w:rsidP="003249D0">
          <w:pPr>
            <w:pStyle w:val="PSIFooterPageNumber"/>
          </w:pPr>
          <w:r>
            <w:fldChar w:fldCharType="begin"/>
          </w:r>
          <w:r>
            <w:instrText xml:space="preserve"> PAGE  \* Arabic  \* MERGEFORMAT </w:instrText>
          </w:r>
          <w:r>
            <w:fldChar w:fldCharType="separate"/>
          </w:r>
          <w:r>
            <w:rPr>
              <w:noProof/>
            </w:rPr>
            <w:t>2</w:t>
          </w:r>
          <w:r>
            <w:fldChar w:fldCharType="end"/>
          </w:r>
        </w:p>
      </w:tc>
      <w:tc>
        <w:tcPr>
          <w:tcW w:w="1134" w:type="dxa"/>
        </w:tcPr>
        <w:p w14:paraId="47C38955" w14:textId="77777777" w:rsidR="003249D0" w:rsidRPr="00B06DD8" w:rsidRDefault="003249D0" w:rsidP="003249D0">
          <w:pPr>
            <w:pStyle w:val="PSIFooterPageNumber"/>
          </w:pPr>
        </w:p>
      </w:tc>
    </w:tr>
  </w:tbl>
  <w:p w14:paraId="2991C878" w14:textId="77777777" w:rsidR="003249D0" w:rsidRDefault="003249D0" w:rsidP="003249D0">
    <w:pPr>
      <w:pStyle w:val="Empty"/>
    </w:pPr>
  </w:p>
  <w:p w14:paraId="58C4660E" w14:textId="77777777" w:rsidR="003249D0" w:rsidRPr="00C65BA4" w:rsidRDefault="003249D0" w:rsidP="003249D0">
    <w:pPr>
      <w:pStyle w:val="Empty"/>
    </w:pPr>
  </w:p>
  <w:p w14:paraId="018C055A" w14:textId="77777777" w:rsidR="003249D0" w:rsidRDefault="003249D0" w:rsidP="003249D0">
    <w:pPr>
      <w:pStyle w:val="Empty"/>
    </w:pPr>
  </w:p>
  <w:p w14:paraId="73B5EE23" w14:textId="77777777" w:rsidR="003249D0" w:rsidRDefault="003249D0" w:rsidP="003249D0">
    <w:pPr>
      <w:pStyle w:val="Empty"/>
    </w:pPr>
  </w:p>
  <w:p w14:paraId="257DA782" w14:textId="77777777" w:rsidR="003249D0" w:rsidRDefault="003249D0" w:rsidP="003249D0">
    <w:pPr>
      <w:pStyle w:val="Empty"/>
    </w:pPr>
  </w:p>
  <w:p w14:paraId="608FEFBB" w14:textId="77777777" w:rsidR="00401C25" w:rsidRPr="00401C25" w:rsidRDefault="00401C25" w:rsidP="00FA2077">
    <w:pPr>
      <w:pStyle w:val="Empt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FB0E" w14:textId="77777777" w:rsidR="00401C25" w:rsidRDefault="00401C25">
    <w:pPr>
      <w:pStyle w:val="Footer"/>
    </w:pPr>
    <w:r>
      <w:rPr>
        <w:noProof/>
      </w:rPr>
      <mc:AlternateContent>
        <mc:Choice Requires="wps">
          <w:drawing>
            <wp:anchor distT="0" distB="0" distL="0" distR="0" simplePos="0" relativeHeight="251658244" behindDoc="0" locked="0" layoutInCell="1" allowOverlap="1" wp14:anchorId="337B0162" wp14:editId="10F0E339">
              <wp:simplePos x="635" y="635"/>
              <wp:positionH relativeFrom="page">
                <wp:align>center</wp:align>
              </wp:positionH>
              <wp:positionV relativeFrom="page">
                <wp:align>bottom</wp:align>
              </wp:positionV>
              <wp:extent cx="443865" cy="443865"/>
              <wp:effectExtent l="0" t="0" r="14605" b="0"/>
              <wp:wrapNone/>
              <wp:docPr id="260032819" name="Text Box 10"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B15E8F" w14:textId="77777777" w:rsidR="00401C25" w:rsidRPr="00401C25" w:rsidRDefault="00401C25" w:rsidP="00401C25">
                          <w:pPr>
                            <w:rPr>
                              <w:rFonts w:ascii="Calibri" w:eastAsia="Calibri" w:hAnsi="Calibri" w:cs="Calibri"/>
                              <w:noProof/>
                              <w:color w:val="000000"/>
                              <w:sz w:val="16"/>
                              <w:szCs w:val="16"/>
                            </w:rPr>
                          </w:pPr>
                          <w:r w:rsidRPr="00401C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B0162" id="_x0000_t202" coordsize="21600,21600" o:spt="202" path="m,l,21600r21600,l21600,xe">
              <v:stroke joinstyle="miter"/>
              <v:path gradientshapeok="t" o:connecttype="rect"/>
            </v:shapetype>
            <v:shape id="Text Box 10" o:spid="_x0000_s1027" type="#_x0000_t202" alt="CONFIDENT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DB15E8F" w14:textId="77777777" w:rsidR="00401C25" w:rsidRPr="00401C25" w:rsidRDefault="00401C25" w:rsidP="00401C25">
                    <w:pPr>
                      <w:rPr>
                        <w:rFonts w:ascii="Calibri" w:eastAsia="Calibri" w:hAnsi="Calibri" w:cs="Calibri"/>
                        <w:noProof/>
                        <w:color w:val="000000"/>
                        <w:sz w:val="16"/>
                        <w:szCs w:val="16"/>
                      </w:rPr>
                    </w:pPr>
                    <w:r w:rsidRPr="00401C25">
                      <w:rPr>
                        <w:rFonts w:ascii="Calibri" w:eastAsia="Calibri" w:hAnsi="Calibri" w:cs="Calibri"/>
                        <w:noProof/>
                        <w:color w:val="000000"/>
                        <w:sz w:val="16"/>
                        <w:szCs w:val="16"/>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2A6E9" w14:textId="77777777" w:rsidR="007A19F0" w:rsidRDefault="007A19F0" w:rsidP="006B4B16">
      <w:r>
        <w:separator/>
      </w:r>
    </w:p>
    <w:p w14:paraId="404A1FF9" w14:textId="77777777" w:rsidR="007A19F0" w:rsidRDefault="007A19F0" w:rsidP="006B4B16"/>
    <w:p w14:paraId="76B95970" w14:textId="77777777" w:rsidR="007A19F0" w:rsidRDefault="007A19F0" w:rsidP="006B4B16"/>
    <w:p w14:paraId="3FA9108E" w14:textId="77777777" w:rsidR="007A19F0" w:rsidRDefault="007A19F0" w:rsidP="006B4B16"/>
    <w:p w14:paraId="53ECDC98" w14:textId="77777777" w:rsidR="007A19F0" w:rsidRDefault="007A19F0" w:rsidP="006B4B16"/>
    <w:p w14:paraId="40D79839" w14:textId="77777777" w:rsidR="007A19F0" w:rsidRDefault="007A19F0" w:rsidP="006B4B16"/>
    <w:p w14:paraId="29F796DA" w14:textId="77777777" w:rsidR="007A19F0" w:rsidRDefault="007A19F0" w:rsidP="006B4B16"/>
    <w:p w14:paraId="1A63025D" w14:textId="77777777" w:rsidR="007A19F0" w:rsidRDefault="007A19F0"/>
    <w:p w14:paraId="635E631A" w14:textId="77777777" w:rsidR="007A19F0" w:rsidRDefault="007A19F0"/>
    <w:p w14:paraId="370CDAED" w14:textId="77777777" w:rsidR="007A19F0" w:rsidRDefault="007A19F0"/>
    <w:p w14:paraId="033780F4" w14:textId="77777777" w:rsidR="007A19F0" w:rsidRDefault="007A19F0"/>
    <w:p w14:paraId="035AD5BB" w14:textId="77777777" w:rsidR="007A19F0" w:rsidRDefault="007A19F0"/>
    <w:p w14:paraId="4EC6062E" w14:textId="77777777" w:rsidR="007A19F0" w:rsidRDefault="007A19F0"/>
    <w:p w14:paraId="1DE7F9BB" w14:textId="77777777" w:rsidR="007A19F0" w:rsidRDefault="007A19F0"/>
    <w:p w14:paraId="67643C1E" w14:textId="77777777" w:rsidR="007A19F0" w:rsidRDefault="007A19F0"/>
  </w:footnote>
  <w:footnote w:type="continuationSeparator" w:id="0">
    <w:p w14:paraId="7B6D344E" w14:textId="77777777" w:rsidR="007A19F0" w:rsidRDefault="007A19F0" w:rsidP="006B4B16">
      <w:r>
        <w:continuationSeparator/>
      </w:r>
    </w:p>
    <w:p w14:paraId="277C80C2" w14:textId="77777777" w:rsidR="007A19F0" w:rsidRDefault="007A19F0" w:rsidP="006B4B16"/>
    <w:p w14:paraId="6E646605" w14:textId="77777777" w:rsidR="007A19F0" w:rsidRDefault="007A19F0" w:rsidP="006B4B16"/>
    <w:p w14:paraId="1CAABBF7" w14:textId="77777777" w:rsidR="007A19F0" w:rsidRDefault="007A19F0" w:rsidP="006B4B16"/>
    <w:p w14:paraId="5CF9A6CE" w14:textId="77777777" w:rsidR="007A19F0" w:rsidRDefault="007A19F0" w:rsidP="006B4B16"/>
    <w:p w14:paraId="70810FE3" w14:textId="77777777" w:rsidR="007A19F0" w:rsidRDefault="007A19F0" w:rsidP="006B4B16"/>
    <w:p w14:paraId="224B7C9D" w14:textId="77777777" w:rsidR="007A19F0" w:rsidRDefault="007A19F0" w:rsidP="006B4B16"/>
    <w:p w14:paraId="44F86455" w14:textId="77777777" w:rsidR="007A19F0" w:rsidRDefault="007A19F0"/>
    <w:p w14:paraId="082DEDCB" w14:textId="77777777" w:rsidR="007A19F0" w:rsidRDefault="007A19F0"/>
    <w:p w14:paraId="65084136" w14:textId="77777777" w:rsidR="007A19F0" w:rsidRDefault="007A19F0"/>
    <w:p w14:paraId="08BAA4DD" w14:textId="77777777" w:rsidR="007A19F0" w:rsidRDefault="007A19F0"/>
    <w:p w14:paraId="7B536981" w14:textId="77777777" w:rsidR="007A19F0" w:rsidRDefault="007A19F0"/>
    <w:p w14:paraId="4A03750C" w14:textId="77777777" w:rsidR="007A19F0" w:rsidRDefault="007A19F0"/>
    <w:p w14:paraId="01AE1884" w14:textId="77777777" w:rsidR="007A19F0" w:rsidRDefault="007A19F0"/>
    <w:p w14:paraId="0EEF3A8D" w14:textId="77777777" w:rsidR="007A19F0" w:rsidRDefault="007A19F0"/>
  </w:footnote>
  <w:footnote w:type="continuationNotice" w:id="1">
    <w:p w14:paraId="19CF86DC" w14:textId="77777777" w:rsidR="007A19F0" w:rsidRDefault="007A19F0"/>
    <w:p w14:paraId="4975684F" w14:textId="77777777" w:rsidR="007A19F0" w:rsidRDefault="007A19F0"/>
    <w:p w14:paraId="382F75FE" w14:textId="77777777" w:rsidR="007A19F0" w:rsidRDefault="007A19F0"/>
    <w:p w14:paraId="0FCE5C34" w14:textId="77777777" w:rsidR="007A19F0" w:rsidRDefault="007A19F0"/>
    <w:p w14:paraId="7AB402F1" w14:textId="77777777" w:rsidR="007A19F0" w:rsidRDefault="007A19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346437E"/>
    <w:lvl w:ilvl="0">
      <w:start w:val="1"/>
      <w:numFmt w:val="bullet"/>
      <w:lvlText w:val="–"/>
      <w:lvlJc w:val="left"/>
      <w:pPr>
        <w:ind w:left="754" w:hanging="142"/>
      </w:pPr>
      <w:rPr>
        <w:rFonts w:ascii="Barlow Medium" w:hAnsi="Barlow Medium" w:cs="Times New Roman" w:hint="default"/>
        <w:color w:val="44546A" w:themeColor="text2"/>
        <w:position w:val="2"/>
      </w:rPr>
    </w:lvl>
  </w:abstractNum>
  <w:abstractNum w:abstractNumId="1" w15:restartNumberingAfterBreak="0">
    <w:nsid w:val="FFFFFF89"/>
    <w:multiLevelType w:val="singleLevel"/>
    <w:tmpl w:val="8746FB7A"/>
    <w:lvl w:ilvl="0">
      <w:start w:val="1"/>
      <w:numFmt w:val="bullet"/>
      <w:lvlText w:val=""/>
      <w:lvlJc w:val="left"/>
      <w:pPr>
        <w:ind w:left="757" w:hanging="360"/>
      </w:pPr>
      <w:rPr>
        <w:rFonts w:ascii="Symbol" w:hAnsi="Symbol" w:hint="default"/>
        <w:color w:val="DD8128" w:themeColor="accent1"/>
        <w:position w:val="-5"/>
        <w:sz w:val="32"/>
      </w:rPr>
    </w:lvl>
  </w:abstractNum>
  <w:abstractNum w:abstractNumId="2" w15:restartNumberingAfterBreak="0">
    <w:nsid w:val="00336494"/>
    <w:multiLevelType w:val="hybridMultilevel"/>
    <w:tmpl w:val="95EE341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1111228"/>
    <w:multiLevelType w:val="hybridMultilevel"/>
    <w:tmpl w:val="DE40C3A6"/>
    <w:lvl w:ilvl="0" w:tplc="572232B4">
      <w:start w:val="1"/>
      <w:numFmt w:val="decimal"/>
      <w:lvlText w:val="%1."/>
      <w:lvlJc w:val="left"/>
      <w:pPr>
        <w:ind w:left="720" w:hanging="360"/>
      </w:pPr>
      <w:rPr>
        <w:rFonts w:hint="default"/>
        <w:b/>
        <w:bCs/>
        <w:color w:val="DD812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E4E68"/>
    <w:multiLevelType w:val="hybridMultilevel"/>
    <w:tmpl w:val="5F92C2B6"/>
    <w:lvl w:ilvl="0" w:tplc="66CAD52E">
      <w:start w:val="1"/>
      <w:numFmt w:val="decimal"/>
      <w:lvlText w:val="%1."/>
      <w:lvlJc w:val="left"/>
      <w:pPr>
        <w:ind w:left="720" w:hanging="360"/>
      </w:pPr>
      <w:rPr>
        <w:rFonts w:hint="default"/>
        <w:b/>
        <w:bCs/>
        <w:color w:val="103D4B" w:themeColor="accent2"/>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D14F6"/>
    <w:multiLevelType w:val="hybridMultilevel"/>
    <w:tmpl w:val="C3A2D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8121F4"/>
    <w:multiLevelType w:val="hybridMultilevel"/>
    <w:tmpl w:val="0F429830"/>
    <w:lvl w:ilvl="0" w:tplc="FFFFFFFF">
      <w:start w:val="1"/>
      <w:numFmt w:val="decimal"/>
      <w:lvlText w:val="%1."/>
      <w:lvlJc w:val="left"/>
      <w:pPr>
        <w:ind w:left="720" w:hanging="360"/>
      </w:pPr>
      <w:rPr>
        <w:b/>
        <w:bCs/>
        <w:color w:val="103D4B" w:themeColor="accent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7E0AE3"/>
    <w:multiLevelType w:val="hybridMultilevel"/>
    <w:tmpl w:val="9A369C5A"/>
    <w:lvl w:ilvl="0" w:tplc="ABEE3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67CA5"/>
    <w:multiLevelType w:val="hybridMultilevel"/>
    <w:tmpl w:val="01F431D2"/>
    <w:lvl w:ilvl="0" w:tplc="8FBA4508">
      <w:start w:val="1"/>
      <w:numFmt w:val="decimal"/>
      <w:lvlText w:val="%1."/>
      <w:lvlJc w:val="left"/>
      <w:pPr>
        <w:ind w:left="720" w:hanging="360"/>
      </w:pPr>
      <w:rPr>
        <w:rFonts w:hint="default"/>
        <w:b/>
        <w:bCs/>
        <w:color w:val="103D4B"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E146D"/>
    <w:multiLevelType w:val="hybridMultilevel"/>
    <w:tmpl w:val="85A8F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E15CAA"/>
    <w:multiLevelType w:val="hybridMultilevel"/>
    <w:tmpl w:val="4656BBB8"/>
    <w:lvl w:ilvl="0" w:tplc="E3C8311A">
      <w:start w:val="1"/>
      <w:numFmt w:val="decimal"/>
      <w:pStyle w:val="ListGuides"/>
      <w:lvlText w:val="%1."/>
      <w:lvlJc w:val="left"/>
      <w:pPr>
        <w:ind w:left="360" w:hanging="360"/>
      </w:pPr>
      <w:rPr>
        <w:rFonts w:hint="default"/>
        <w:b/>
        <w:bCs/>
        <w:i w:val="0"/>
        <w:color w:val="1A212B"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5503B"/>
    <w:multiLevelType w:val="hybridMultilevel"/>
    <w:tmpl w:val="45B0BC7A"/>
    <w:lvl w:ilvl="0" w:tplc="4A40D442">
      <w:start w:val="1"/>
      <w:numFmt w:val="decimal"/>
      <w:lvlText w:val="%1."/>
      <w:lvlJc w:val="left"/>
      <w:pPr>
        <w:ind w:left="1080" w:hanging="360"/>
      </w:pPr>
      <w:rPr>
        <w:rFonts w:hint="default"/>
        <w:b/>
        <w:bCs/>
        <w:color w:val="103D4B" w:themeColor="accent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E3F2D1F"/>
    <w:multiLevelType w:val="hybridMultilevel"/>
    <w:tmpl w:val="89FE6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2B14AD9"/>
    <w:multiLevelType w:val="hybridMultilevel"/>
    <w:tmpl w:val="3508E7B4"/>
    <w:lvl w:ilvl="0" w:tplc="3D02080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6307A4"/>
    <w:multiLevelType w:val="hybridMultilevel"/>
    <w:tmpl w:val="88FA6382"/>
    <w:lvl w:ilvl="0" w:tplc="3D02080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A08B2"/>
    <w:multiLevelType w:val="hybridMultilevel"/>
    <w:tmpl w:val="5476926A"/>
    <w:lvl w:ilvl="0" w:tplc="D50E13C0">
      <w:start w:val="1"/>
      <w:numFmt w:val="lowerLetter"/>
      <w:lvlText w:val="%1."/>
      <w:lvlJc w:val="left"/>
      <w:pPr>
        <w:ind w:left="360" w:hanging="360"/>
      </w:pPr>
      <w:rPr>
        <w:rFonts w:hint="default"/>
        <w:b/>
        <w:bCs/>
        <w:color w:val="103D4B" w:themeColor="accent2"/>
      </w:rPr>
    </w:lvl>
    <w:lvl w:ilvl="1" w:tplc="08090019">
      <w:start w:val="1"/>
      <w:numFmt w:val="lowerLetter"/>
      <w:lvlText w:val="%2."/>
      <w:lvlJc w:val="left"/>
      <w:pPr>
        <w:ind w:left="360" w:hanging="360"/>
      </w:pPr>
    </w:lvl>
    <w:lvl w:ilvl="2" w:tplc="81E23946">
      <w:start w:val="1"/>
      <w:numFmt w:val="lowerRoman"/>
      <w:lvlText w:val="%3."/>
      <w:lvlJc w:val="right"/>
      <w:pPr>
        <w:ind w:left="1080" w:hanging="180"/>
      </w:pPr>
      <w:rPr>
        <w:b/>
        <w:bCs/>
        <w:color w:val="103D4B" w:themeColor="accent2"/>
      </w:r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6" w15:restartNumberingAfterBreak="0">
    <w:nsid w:val="18AD6276"/>
    <w:multiLevelType w:val="hybridMultilevel"/>
    <w:tmpl w:val="4D041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9D950D6"/>
    <w:multiLevelType w:val="hybridMultilevel"/>
    <w:tmpl w:val="13F26EBC"/>
    <w:lvl w:ilvl="0" w:tplc="43A6C672">
      <w:start w:val="1"/>
      <w:numFmt w:val="bullet"/>
      <w:pStyle w:val="ListBulletStandout"/>
      <w:lvlText w:val=""/>
      <w:lvlJc w:val="left"/>
      <w:pPr>
        <w:ind w:left="717" w:hanging="360"/>
      </w:pPr>
      <w:rPr>
        <w:rFonts w:ascii="Wingdings" w:hAnsi="Wingdings" w:hint="default"/>
        <w:color w:val="DD8128"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9FC0A13"/>
    <w:multiLevelType w:val="hybridMultilevel"/>
    <w:tmpl w:val="1728A5C4"/>
    <w:lvl w:ilvl="0" w:tplc="659A2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495EAE"/>
    <w:multiLevelType w:val="hybridMultilevel"/>
    <w:tmpl w:val="2134230C"/>
    <w:lvl w:ilvl="0" w:tplc="CEC6FD66">
      <w:start w:val="1"/>
      <w:numFmt w:val="bullet"/>
      <w:lvlText w:val=""/>
      <w:lvlJc w:val="left"/>
      <w:pPr>
        <w:ind w:left="1440" w:hanging="360"/>
      </w:pPr>
      <w:rPr>
        <w:rFonts w:ascii="Symbol" w:hAnsi="Symbol" w:hint="default"/>
        <w:color w:val="DD8128"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D686167"/>
    <w:multiLevelType w:val="hybridMultilevel"/>
    <w:tmpl w:val="17AEE318"/>
    <w:lvl w:ilvl="0" w:tplc="CEC6FD66">
      <w:start w:val="1"/>
      <w:numFmt w:val="bullet"/>
      <w:lvlText w:val=""/>
      <w:lvlJc w:val="left"/>
      <w:pPr>
        <w:ind w:left="1080" w:hanging="360"/>
      </w:pPr>
      <w:rPr>
        <w:rFonts w:ascii="Symbol" w:hAnsi="Symbol" w:hint="default"/>
        <w:color w:val="DD8128" w:themeColor="accen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10A22ED"/>
    <w:multiLevelType w:val="hybridMultilevel"/>
    <w:tmpl w:val="3FDA17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14D44AE"/>
    <w:multiLevelType w:val="hybridMultilevel"/>
    <w:tmpl w:val="F09AFDAA"/>
    <w:lvl w:ilvl="0" w:tplc="FFFFFFFF">
      <w:start w:val="1"/>
      <w:numFmt w:val="decimal"/>
      <w:lvlText w:val="%1."/>
      <w:lvlJc w:val="left"/>
      <w:pPr>
        <w:ind w:left="720" w:hanging="360"/>
      </w:pPr>
      <w:rPr>
        <w:rFonts w:hint="default"/>
        <w:b/>
        <w:bCs/>
        <w:color w:val="103D4B" w:themeColor="accent2"/>
      </w:rPr>
    </w:lvl>
    <w:lvl w:ilvl="1" w:tplc="66DED678">
      <w:start w:val="1"/>
      <w:numFmt w:val="bullet"/>
      <w:lvlText w:val=""/>
      <w:lvlJc w:val="left"/>
      <w:pPr>
        <w:ind w:left="1440" w:hanging="360"/>
      </w:pPr>
      <w:rPr>
        <w:rFonts w:ascii="Symbol" w:hAnsi="Symbol" w:hint="default"/>
        <w:color w:val="103D4B" w:themeColor="accent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AD7ACC"/>
    <w:multiLevelType w:val="hybridMultilevel"/>
    <w:tmpl w:val="2E68C3CC"/>
    <w:lvl w:ilvl="0" w:tplc="E536E3A4">
      <w:start w:val="5"/>
      <w:numFmt w:val="lowerLetter"/>
      <w:lvlText w:val="%1."/>
      <w:lvlJc w:val="left"/>
      <w:pPr>
        <w:ind w:left="720" w:hanging="360"/>
      </w:pPr>
      <w:rPr>
        <w:rFonts w:hint="default"/>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3047BAB"/>
    <w:multiLevelType w:val="hybridMultilevel"/>
    <w:tmpl w:val="08F039EA"/>
    <w:lvl w:ilvl="0" w:tplc="282C7532">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95509D"/>
    <w:multiLevelType w:val="hybridMultilevel"/>
    <w:tmpl w:val="83F018C0"/>
    <w:lvl w:ilvl="0" w:tplc="4B18469A">
      <w:start w:val="1"/>
      <w:numFmt w:val="bullet"/>
      <w:lvlText w:val=""/>
      <w:lvlJc w:val="left"/>
      <w:pPr>
        <w:ind w:left="1120" w:hanging="360"/>
      </w:pPr>
      <w:rPr>
        <w:rFonts w:ascii="Symbol" w:hAnsi="Symbol" w:hint="default"/>
        <w:color w:val="DD8128" w:themeColor="accent1"/>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15:restartNumberingAfterBreak="0">
    <w:nsid w:val="24673ADF"/>
    <w:multiLevelType w:val="hybridMultilevel"/>
    <w:tmpl w:val="536A5B00"/>
    <w:lvl w:ilvl="0" w:tplc="12BE617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38132F"/>
    <w:multiLevelType w:val="hybridMultilevel"/>
    <w:tmpl w:val="2F72A0BC"/>
    <w:lvl w:ilvl="0" w:tplc="D3B69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564A5F"/>
    <w:multiLevelType w:val="hybridMultilevel"/>
    <w:tmpl w:val="0F429830"/>
    <w:lvl w:ilvl="0" w:tplc="12BE6170">
      <w:start w:val="1"/>
      <w:numFmt w:val="decimal"/>
      <w:lvlText w:val="%1."/>
      <w:lvlJc w:val="left"/>
      <w:pPr>
        <w:ind w:left="720" w:hanging="360"/>
      </w:pPr>
      <w:rPr>
        <w:b/>
        <w:bCs/>
        <w:color w:val="103D4B"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276815"/>
    <w:multiLevelType w:val="hybridMultilevel"/>
    <w:tmpl w:val="412209CC"/>
    <w:lvl w:ilvl="0" w:tplc="3BBC0538">
      <w:start w:val="1"/>
      <w:numFmt w:val="decimal"/>
      <w:lvlText w:val="%1."/>
      <w:lvlJc w:val="left"/>
      <w:pPr>
        <w:ind w:left="360" w:hanging="360"/>
      </w:pPr>
      <w:rPr>
        <w:rFonts w:hint="default"/>
        <w:color w:val="DD8128"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9D220EC"/>
    <w:multiLevelType w:val="hybridMultilevel"/>
    <w:tmpl w:val="CAA4B0DA"/>
    <w:lvl w:ilvl="0" w:tplc="3D02080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8328DA"/>
    <w:multiLevelType w:val="hybridMultilevel"/>
    <w:tmpl w:val="F6C2375C"/>
    <w:lvl w:ilvl="0" w:tplc="69E2804A">
      <w:numFmt w:val="bullet"/>
      <w:lvlText w:val="•"/>
      <w:lvlJc w:val="left"/>
      <w:pPr>
        <w:ind w:left="1080" w:hanging="360"/>
      </w:pPr>
      <w:rPr>
        <w:rFonts w:ascii="Open Sans" w:eastAsiaTheme="minorEastAsia"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56355B"/>
    <w:multiLevelType w:val="hybridMultilevel"/>
    <w:tmpl w:val="3E4C397A"/>
    <w:lvl w:ilvl="0" w:tplc="FFFFFFFF">
      <w:start w:val="1"/>
      <w:numFmt w:val="decimal"/>
      <w:lvlText w:val="%1."/>
      <w:lvlJc w:val="left"/>
      <w:pPr>
        <w:ind w:left="720" w:hanging="360"/>
      </w:pPr>
      <w:rPr>
        <w:b/>
        <w:bCs/>
        <w:color w:val="103D4B"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1903C6"/>
    <w:multiLevelType w:val="hybridMultilevel"/>
    <w:tmpl w:val="FE269730"/>
    <w:lvl w:ilvl="0" w:tplc="B3368F1A">
      <w:start w:val="1"/>
      <w:numFmt w:val="lowerLetter"/>
      <w:lvlText w:val="%1."/>
      <w:lvlJc w:val="left"/>
      <w:pPr>
        <w:ind w:left="720" w:hanging="360"/>
      </w:pPr>
      <w:rPr>
        <w:rFonts w:hint="default"/>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EE2C11"/>
    <w:multiLevelType w:val="hybridMultilevel"/>
    <w:tmpl w:val="7A4C36B4"/>
    <w:lvl w:ilvl="0" w:tplc="66DED678">
      <w:start w:val="1"/>
      <w:numFmt w:val="bullet"/>
      <w:lvlText w:val=""/>
      <w:lvlJc w:val="left"/>
      <w:pPr>
        <w:ind w:left="1211" w:hanging="360"/>
      </w:pPr>
      <w:rPr>
        <w:rFonts w:ascii="Symbol" w:hAnsi="Symbol" w:hint="default"/>
        <w:color w:val="103D4B" w:themeColor="accent2"/>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5" w15:restartNumberingAfterBreak="0">
    <w:nsid w:val="3D2457C4"/>
    <w:multiLevelType w:val="hybridMultilevel"/>
    <w:tmpl w:val="B834240A"/>
    <w:lvl w:ilvl="0" w:tplc="610C6626">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E7313AA"/>
    <w:multiLevelType w:val="hybridMultilevel"/>
    <w:tmpl w:val="1200E63A"/>
    <w:lvl w:ilvl="0" w:tplc="FFFFFFFF">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EF1734D"/>
    <w:multiLevelType w:val="hybridMultilevel"/>
    <w:tmpl w:val="5414FFEE"/>
    <w:lvl w:ilvl="0" w:tplc="FFFFFFFF">
      <w:start w:val="1"/>
      <w:numFmt w:val="decimal"/>
      <w:lvlText w:val="%1."/>
      <w:lvlJc w:val="left"/>
      <w:pPr>
        <w:ind w:left="1080" w:hanging="360"/>
      </w:pPr>
      <w:rPr>
        <w:rFonts w:hint="default"/>
        <w:b/>
        <w:bCs/>
        <w:color w:val="103D4B" w:themeColor="accent2"/>
      </w:rPr>
    </w:lvl>
    <w:lvl w:ilvl="1" w:tplc="66DED678">
      <w:start w:val="1"/>
      <w:numFmt w:val="bullet"/>
      <w:lvlText w:val=""/>
      <w:lvlJc w:val="left"/>
      <w:pPr>
        <w:ind w:left="1800" w:hanging="360"/>
      </w:pPr>
      <w:rPr>
        <w:rFonts w:ascii="Symbol" w:hAnsi="Symbol" w:hint="default"/>
        <w:color w:val="103D4B" w:themeColor="accent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1C84ADB"/>
    <w:multiLevelType w:val="hybridMultilevel"/>
    <w:tmpl w:val="60947D54"/>
    <w:lvl w:ilvl="0" w:tplc="89EEEC88">
      <w:start w:val="1"/>
      <w:numFmt w:val="lowerLetter"/>
      <w:lvlText w:val="%1."/>
      <w:lvlJc w:val="left"/>
      <w:pPr>
        <w:ind w:left="720" w:hanging="360"/>
      </w:pPr>
      <w:rPr>
        <w:b/>
        <w:bCs/>
        <w:color w:val="103D4B" w:themeColor="accent2"/>
      </w:rPr>
    </w:lvl>
    <w:lvl w:ilvl="1" w:tplc="66DED678">
      <w:start w:val="1"/>
      <w:numFmt w:val="bullet"/>
      <w:lvlText w:val=""/>
      <w:lvlJc w:val="left"/>
      <w:pPr>
        <w:ind w:left="1440" w:hanging="360"/>
      </w:pPr>
      <w:rPr>
        <w:rFonts w:ascii="Symbol" w:hAnsi="Symbol" w:hint="default"/>
        <w:color w:val="103D4B" w:themeColor="accent2"/>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D301B1"/>
    <w:multiLevelType w:val="hybridMultilevel"/>
    <w:tmpl w:val="532896F8"/>
    <w:lvl w:ilvl="0" w:tplc="E7B00124">
      <w:start w:val="1"/>
      <w:numFmt w:val="bullet"/>
      <w:lvlText w:val="–"/>
      <w:lvlJc w:val="left"/>
      <w:pPr>
        <w:ind w:left="1080" w:hanging="360"/>
      </w:pPr>
      <w:rPr>
        <w:rFonts w:ascii="Open Sans" w:hAnsi="Open Sans" w:hint="default"/>
        <w:b/>
        <w:i w:val="0"/>
        <w:color w:val="DD8128" w:themeColor="accen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3985346"/>
    <w:multiLevelType w:val="hybridMultilevel"/>
    <w:tmpl w:val="FADA0004"/>
    <w:lvl w:ilvl="0" w:tplc="FFFFFFFF">
      <w:start w:val="1"/>
      <w:numFmt w:val="decimal"/>
      <w:lvlText w:val="%1."/>
      <w:lvlJc w:val="left"/>
      <w:pPr>
        <w:ind w:left="720" w:hanging="360"/>
      </w:pPr>
      <w:rPr>
        <w:rFonts w:hint="default"/>
        <w:b/>
        <w:bCs/>
        <w:color w:val="103D4B" w:themeColor="accent2"/>
      </w:rPr>
    </w:lvl>
    <w:lvl w:ilvl="1" w:tplc="66DED678">
      <w:start w:val="1"/>
      <w:numFmt w:val="bullet"/>
      <w:lvlText w:val=""/>
      <w:lvlJc w:val="left"/>
      <w:pPr>
        <w:ind w:left="1440" w:hanging="360"/>
      </w:pPr>
      <w:rPr>
        <w:rFonts w:ascii="Symbol" w:hAnsi="Symbol" w:hint="default"/>
        <w:color w:val="103D4B" w:themeColor="accent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EC7123"/>
    <w:multiLevelType w:val="hybridMultilevel"/>
    <w:tmpl w:val="470274AA"/>
    <w:lvl w:ilvl="0" w:tplc="12BE617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7013E60"/>
    <w:multiLevelType w:val="hybridMultilevel"/>
    <w:tmpl w:val="7E2A9262"/>
    <w:lvl w:ilvl="0" w:tplc="CEC6FD66">
      <w:start w:val="1"/>
      <w:numFmt w:val="bullet"/>
      <w:lvlText w:val=""/>
      <w:lvlJc w:val="left"/>
      <w:pPr>
        <w:ind w:left="1080" w:hanging="360"/>
      </w:pPr>
      <w:rPr>
        <w:rFonts w:ascii="Symbol" w:hAnsi="Symbol" w:hint="default"/>
        <w:color w:val="DD8128" w:themeColor="accen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474F7728"/>
    <w:multiLevelType w:val="hybridMultilevel"/>
    <w:tmpl w:val="9D96F63E"/>
    <w:lvl w:ilvl="0" w:tplc="A2D8C57E">
      <w:start w:val="1"/>
      <w:numFmt w:val="lowerLetter"/>
      <w:lvlText w:val="%1."/>
      <w:lvlJc w:val="left"/>
      <w:pPr>
        <w:ind w:left="720" w:hanging="360"/>
      </w:pPr>
      <w:rPr>
        <w:b/>
        <w:bCs/>
        <w:color w:val="103D4B" w:themeColor="accent2"/>
      </w:rPr>
    </w:lvl>
    <w:lvl w:ilvl="1" w:tplc="FC806914">
      <w:start w:val="1"/>
      <w:numFmt w:val="lowerRoman"/>
      <w:lvlText w:val="%2."/>
      <w:lvlJc w:val="right"/>
      <w:pPr>
        <w:ind w:left="1440" w:hanging="360"/>
      </w:pPr>
      <w:rPr>
        <w:b/>
        <w:bCs/>
        <w:color w:val="103D4B" w:themeColor="accent2"/>
      </w:rPr>
    </w:lvl>
    <w:lvl w:ilvl="2" w:tplc="66DED678">
      <w:start w:val="1"/>
      <w:numFmt w:val="bullet"/>
      <w:lvlText w:val=""/>
      <w:lvlJc w:val="left"/>
      <w:pPr>
        <w:ind w:left="2160" w:hanging="180"/>
      </w:pPr>
      <w:rPr>
        <w:rFonts w:ascii="Symbol" w:hAnsi="Symbol" w:hint="default"/>
        <w:color w:val="103D4B"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DE56C6"/>
    <w:multiLevelType w:val="hybridMultilevel"/>
    <w:tmpl w:val="4EDE15CA"/>
    <w:lvl w:ilvl="0" w:tplc="FFFFFFFF">
      <w:start w:val="1"/>
      <w:numFmt w:val="decimal"/>
      <w:lvlText w:val="%1."/>
      <w:lvlJc w:val="left"/>
      <w:pPr>
        <w:ind w:left="720" w:hanging="360"/>
      </w:pPr>
      <w:rPr>
        <w:b/>
        <w:bCs/>
        <w:color w:val="103D4B" w:themeColor="accent2"/>
      </w:rPr>
    </w:lvl>
    <w:lvl w:ilvl="1" w:tplc="66DED678">
      <w:start w:val="1"/>
      <w:numFmt w:val="bullet"/>
      <w:lvlText w:val=""/>
      <w:lvlJc w:val="left"/>
      <w:pPr>
        <w:ind w:left="1440" w:hanging="360"/>
      </w:pPr>
      <w:rPr>
        <w:rFonts w:ascii="Symbol" w:hAnsi="Symbol" w:hint="default"/>
        <w:color w:val="103D4B" w:themeColor="accent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C285372"/>
    <w:multiLevelType w:val="hybridMultilevel"/>
    <w:tmpl w:val="A316ED28"/>
    <w:lvl w:ilvl="0" w:tplc="BAA03F22">
      <w:start w:val="1"/>
      <w:numFmt w:val="decimal"/>
      <w:lvlText w:val="%1."/>
      <w:lvlJc w:val="left"/>
      <w:pPr>
        <w:ind w:left="720" w:hanging="360"/>
      </w:pPr>
      <w:rPr>
        <w:rFonts w:ascii="Segoe UI" w:hAnsi="Segoe UI" w:cs="Segoe UI" w:hint="default"/>
        <w:b w:val="0"/>
        <w:bCs w:val="0"/>
        <w:color w:val="172B4D"/>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A93388"/>
    <w:multiLevelType w:val="hybridMultilevel"/>
    <w:tmpl w:val="C74C3130"/>
    <w:lvl w:ilvl="0" w:tplc="08090019">
      <w:start w:val="1"/>
      <w:numFmt w:val="lowerLetter"/>
      <w:lvlText w:val="%1."/>
      <w:lvlJc w:val="left"/>
      <w:pPr>
        <w:ind w:left="360" w:hanging="360"/>
      </w:pPr>
      <w:rPr>
        <w:rFonts w:hint="default"/>
        <w:b/>
        <w:bCs/>
        <w:color w:val="103D4B" w:themeColor="accent2"/>
      </w:rPr>
    </w:lvl>
    <w:lvl w:ilvl="1" w:tplc="8E4EEB3C">
      <w:start w:val="1"/>
      <w:numFmt w:val="lowerLetter"/>
      <w:lvlText w:val="%2."/>
      <w:lvlJc w:val="left"/>
      <w:pPr>
        <w:ind w:left="1080" w:hanging="360"/>
      </w:pPr>
      <w:rPr>
        <w:b/>
        <w:bCs/>
        <w:color w:val="103D4B" w:themeColor="accent2"/>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1241AA9"/>
    <w:multiLevelType w:val="hybridMultilevel"/>
    <w:tmpl w:val="EBDC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1D0EE6"/>
    <w:multiLevelType w:val="hybridMultilevel"/>
    <w:tmpl w:val="19C29B08"/>
    <w:lvl w:ilvl="0" w:tplc="F3BACE62">
      <w:start w:val="1"/>
      <w:numFmt w:val="bullet"/>
      <w:pStyle w:val="ListBulletHyphen"/>
      <w:lvlText w:val="–"/>
      <w:lvlJc w:val="left"/>
      <w:pPr>
        <w:ind w:left="1120" w:hanging="360"/>
      </w:pPr>
      <w:rPr>
        <w:rFonts w:ascii="Open Sans" w:hAnsi="Open Sans" w:hint="default"/>
        <w:b/>
        <w:i w:val="0"/>
        <w:color w:val="1A212B" w:themeColor="text1"/>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9" w15:restartNumberingAfterBreak="0">
    <w:nsid w:val="58B6199B"/>
    <w:multiLevelType w:val="hybridMultilevel"/>
    <w:tmpl w:val="0BC4AF98"/>
    <w:lvl w:ilvl="0" w:tplc="5100D108">
      <w:start w:val="1"/>
      <w:numFmt w:val="lowerLetter"/>
      <w:lvlText w:val="%1."/>
      <w:lvlJc w:val="left"/>
      <w:pPr>
        <w:ind w:left="720" w:hanging="360"/>
      </w:pPr>
      <w:rPr>
        <w:rFonts w:hint="default"/>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B092D4C"/>
    <w:multiLevelType w:val="hybridMultilevel"/>
    <w:tmpl w:val="19F8A284"/>
    <w:lvl w:ilvl="0" w:tplc="0F1E44CC">
      <w:start w:val="1"/>
      <w:numFmt w:val="decimal"/>
      <w:lvlText w:val="%1."/>
      <w:lvlJc w:val="left"/>
      <w:pPr>
        <w:ind w:left="720" w:hanging="360"/>
      </w:pPr>
      <w:rPr>
        <w:rFonts w:hint="default"/>
        <w:b/>
        <w:bCs/>
        <w:color w:val="103D4B"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B70DE6"/>
    <w:multiLevelType w:val="hybridMultilevel"/>
    <w:tmpl w:val="C23AE136"/>
    <w:lvl w:ilvl="0" w:tplc="44FE21D8">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E94FCD"/>
    <w:multiLevelType w:val="hybridMultilevel"/>
    <w:tmpl w:val="C8F8608E"/>
    <w:lvl w:ilvl="0" w:tplc="C3DC5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513756"/>
    <w:multiLevelType w:val="hybridMultilevel"/>
    <w:tmpl w:val="166A4E52"/>
    <w:lvl w:ilvl="0" w:tplc="5DA890D6">
      <w:start w:val="1"/>
      <w:numFmt w:val="decimal"/>
      <w:pStyle w:val="ListBulletNumber"/>
      <w:lvlText w:val="%1."/>
      <w:lvlJc w:val="left"/>
      <w:pPr>
        <w:ind w:left="717" w:hanging="360"/>
      </w:pPr>
      <w:rPr>
        <w:rFonts w:hint="default"/>
        <w:b/>
        <w:bCs/>
        <w:i w:val="0"/>
        <w:color w:val="DD8128" w:themeColor="accen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64CE0E4B"/>
    <w:multiLevelType w:val="hybridMultilevel"/>
    <w:tmpl w:val="AACA9B70"/>
    <w:lvl w:ilvl="0" w:tplc="8AD6D6C4">
      <w:start w:val="1"/>
      <w:numFmt w:val="decimal"/>
      <w:lvlText w:val="%1."/>
      <w:lvlJc w:val="left"/>
      <w:pPr>
        <w:ind w:left="720" w:hanging="360"/>
      </w:pPr>
      <w:rPr>
        <w:rFonts w:hint="default"/>
        <w:b/>
        <w:bCs/>
        <w:color w:val="103D4B"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66926F2"/>
    <w:multiLevelType w:val="hybridMultilevel"/>
    <w:tmpl w:val="16482932"/>
    <w:lvl w:ilvl="0" w:tplc="D2D60E50">
      <w:start w:val="1"/>
      <w:numFmt w:val="decimal"/>
      <w:lvlText w:val="%1."/>
      <w:lvlJc w:val="left"/>
      <w:pPr>
        <w:ind w:left="720" w:hanging="360"/>
      </w:pPr>
      <w:rPr>
        <w:rFonts w:hint="default"/>
        <w:b/>
        <w:bCs/>
        <w:color w:val="103D4B" w:themeColor="accent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4151BF"/>
    <w:multiLevelType w:val="hybridMultilevel"/>
    <w:tmpl w:val="C3A07618"/>
    <w:lvl w:ilvl="0" w:tplc="3D020800">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EE7898"/>
    <w:multiLevelType w:val="hybridMultilevel"/>
    <w:tmpl w:val="1DD4A79E"/>
    <w:lvl w:ilvl="0" w:tplc="69E2804A">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01BB1"/>
    <w:multiLevelType w:val="hybridMultilevel"/>
    <w:tmpl w:val="21ECA2DC"/>
    <w:lvl w:ilvl="0" w:tplc="08090019">
      <w:start w:val="1"/>
      <w:numFmt w:val="lowerLetter"/>
      <w:lvlText w:val="%1."/>
      <w:lvlJc w:val="left"/>
      <w:pPr>
        <w:ind w:left="720" w:hanging="360"/>
      </w:pPr>
      <w:rPr>
        <w:rFonts w:hint="default"/>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1807AB3"/>
    <w:multiLevelType w:val="hybridMultilevel"/>
    <w:tmpl w:val="3E4C397A"/>
    <w:lvl w:ilvl="0" w:tplc="44FE21D8">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2685625"/>
    <w:multiLevelType w:val="hybridMultilevel"/>
    <w:tmpl w:val="4F144A9A"/>
    <w:lvl w:ilvl="0" w:tplc="8DA2160A">
      <w:start w:val="1"/>
      <w:numFmt w:val="decimal"/>
      <w:lvlText w:val="%1."/>
      <w:lvlJc w:val="left"/>
      <w:pPr>
        <w:ind w:left="720" w:hanging="360"/>
      </w:pPr>
      <w:rPr>
        <w:rFonts w:hint="default"/>
        <w:b/>
        <w:bCs/>
        <w:color w:val="103D4B"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206234"/>
    <w:multiLevelType w:val="hybridMultilevel"/>
    <w:tmpl w:val="06842F1E"/>
    <w:lvl w:ilvl="0" w:tplc="0CB289BC">
      <w:start w:val="1"/>
      <w:numFmt w:val="lowerLetter"/>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3653C93"/>
    <w:multiLevelType w:val="hybridMultilevel"/>
    <w:tmpl w:val="9DD696DA"/>
    <w:lvl w:ilvl="0" w:tplc="8D707F32">
      <w:start w:val="1"/>
      <w:numFmt w:val="lowerLetter"/>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4762992"/>
    <w:multiLevelType w:val="hybridMultilevel"/>
    <w:tmpl w:val="015EB42E"/>
    <w:lvl w:ilvl="0" w:tplc="66DED678">
      <w:start w:val="1"/>
      <w:numFmt w:val="bullet"/>
      <w:lvlText w:val=""/>
      <w:lvlJc w:val="left"/>
      <w:pPr>
        <w:ind w:left="2062" w:hanging="360"/>
      </w:pPr>
      <w:rPr>
        <w:rFonts w:ascii="Symbol" w:hAnsi="Symbol" w:hint="default"/>
        <w:b/>
        <w:bCs/>
        <w:color w:val="103D4B" w:themeColor="accent2"/>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64" w15:restartNumberingAfterBreak="0">
    <w:nsid w:val="79417E9D"/>
    <w:multiLevelType w:val="hybridMultilevel"/>
    <w:tmpl w:val="3DEE3F04"/>
    <w:lvl w:ilvl="0" w:tplc="3D020800">
      <w:start w:val="1"/>
      <w:numFmt w:val="decimal"/>
      <w:lvlText w:val="%1."/>
      <w:lvlJc w:val="left"/>
      <w:pPr>
        <w:ind w:left="1080" w:hanging="360"/>
      </w:pPr>
      <w:rPr>
        <w:b/>
        <w:bCs/>
        <w:color w:val="103D4B" w:themeColor="accen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7E566CB1"/>
    <w:multiLevelType w:val="hybridMultilevel"/>
    <w:tmpl w:val="1C5C68BE"/>
    <w:lvl w:ilvl="0" w:tplc="FFFFFFFF">
      <w:start w:val="1"/>
      <w:numFmt w:val="decimal"/>
      <w:lvlText w:val="%1."/>
      <w:lvlJc w:val="left"/>
      <w:pPr>
        <w:ind w:left="720" w:hanging="360"/>
      </w:pPr>
      <w:rPr>
        <w:b/>
        <w:bCs/>
        <w:color w:val="103D4B"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8904052">
    <w:abstractNumId w:val="0"/>
  </w:num>
  <w:num w:numId="2" w16cid:durableId="1935899853">
    <w:abstractNumId w:val="1"/>
  </w:num>
  <w:num w:numId="3" w16cid:durableId="2130081958">
    <w:abstractNumId w:val="34"/>
  </w:num>
  <w:num w:numId="4" w16cid:durableId="603610592">
    <w:abstractNumId w:val="9"/>
  </w:num>
  <w:num w:numId="5" w16cid:durableId="1199467682">
    <w:abstractNumId w:val="57"/>
  </w:num>
  <w:num w:numId="6" w16cid:durableId="1837839349">
    <w:abstractNumId w:val="10"/>
  </w:num>
  <w:num w:numId="7" w16cid:durableId="1506437702">
    <w:abstractNumId w:val="29"/>
  </w:num>
  <w:num w:numId="8" w16cid:durableId="1586841762">
    <w:abstractNumId w:val="31"/>
  </w:num>
  <w:num w:numId="9" w16cid:durableId="1921912366">
    <w:abstractNumId w:val="3"/>
  </w:num>
  <w:num w:numId="10" w16cid:durableId="1568302163">
    <w:abstractNumId w:val="12"/>
  </w:num>
  <w:num w:numId="11" w16cid:durableId="2060086550">
    <w:abstractNumId w:val="20"/>
  </w:num>
  <w:num w:numId="12" w16cid:durableId="535965819">
    <w:abstractNumId w:val="19"/>
  </w:num>
  <w:num w:numId="13" w16cid:durableId="1417287121">
    <w:abstractNumId w:val="2"/>
  </w:num>
  <w:num w:numId="14" w16cid:durableId="1154637724">
    <w:abstractNumId w:val="5"/>
  </w:num>
  <w:num w:numId="15" w16cid:durableId="1311904268">
    <w:abstractNumId w:val="47"/>
  </w:num>
  <w:num w:numId="16" w16cid:durableId="1603611136">
    <w:abstractNumId w:val="16"/>
  </w:num>
  <w:num w:numId="17" w16cid:durableId="2043166490">
    <w:abstractNumId w:val="42"/>
  </w:num>
  <w:num w:numId="18" w16cid:durableId="129173891">
    <w:abstractNumId w:val="39"/>
  </w:num>
  <w:num w:numId="19" w16cid:durableId="290790307">
    <w:abstractNumId w:val="53"/>
  </w:num>
  <w:num w:numId="20" w16cid:durableId="838739002">
    <w:abstractNumId w:val="25"/>
  </w:num>
  <w:num w:numId="21" w16cid:durableId="1047728523">
    <w:abstractNumId w:val="48"/>
  </w:num>
  <w:num w:numId="22" w16cid:durableId="1982954346">
    <w:abstractNumId w:val="24"/>
  </w:num>
  <w:num w:numId="23" w16cid:durableId="328942780">
    <w:abstractNumId w:val="53"/>
  </w:num>
  <w:num w:numId="24" w16cid:durableId="28601148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proofState w:spelling="clean" w:grammar="clean"/>
  <w:attachedTemplate r:id="rId1"/>
  <w:linkStyles/>
  <w:stylePaneFormatFilter w:val="F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1"/>
  <w:defaultTabStop w:val="85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D1"/>
    <w:rsid w:val="0000040D"/>
    <w:rsid w:val="000004D8"/>
    <w:rsid w:val="000005B7"/>
    <w:rsid w:val="00000685"/>
    <w:rsid w:val="00000C8E"/>
    <w:rsid w:val="0000128D"/>
    <w:rsid w:val="00001848"/>
    <w:rsid w:val="00002575"/>
    <w:rsid w:val="000042CE"/>
    <w:rsid w:val="000046DD"/>
    <w:rsid w:val="00004EC0"/>
    <w:rsid w:val="00005CE0"/>
    <w:rsid w:val="00005F81"/>
    <w:rsid w:val="00006088"/>
    <w:rsid w:val="00006145"/>
    <w:rsid w:val="000062D1"/>
    <w:rsid w:val="00006697"/>
    <w:rsid w:val="00006995"/>
    <w:rsid w:val="00006F5F"/>
    <w:rsid w:val="000073B3"/>
    <w:rsid w:val="0000776F"/>
    <w:rsid w:val="000077B7"/>
    <w:rsid w:val="000079D6"/>
    <w:rsid w:val="00007B72"/>
    <w:rsid w:val="0001038B"/>
    <w:rsid w:val="00010523"/>
    <w:rsid w:val="00010658"/>
    <w:rsid w:val="00010E62"/>
    <w:rsid w:val="00010EA2"/>
    <w:rsid w:val="000111A6"/>
    <w:rsid w:val="00011782"/>
    <w:rsid w:val="00011A96"/>
    <w:rsid w:val="00011BAD"/>
    <w:rsid w:val="00011E60"/>
    <w:rsid w:val="00011EDD"/>
    <w:rsid w:val="00012082"/>
    <w:rsid w:val="00012B72"/>
    <w:rsid w:val="00012C4D"/>
    <w:rsid w:val="00013BAE"/>
    <w:rsid w:val="00013BEF"/>
    <w:rsid w:val="00013DED"/>
    <w:rsid w:val="000147B9"/>
    <w:rsid w:val="00014D14"/>
    <w:rsid w:val="00014FC2"/>
    <w:rsid w:val="000157B5"/>
    <w:rsid w:val="0001584F"/>
    <w:rsid w:val="00015EE9"/>
    <w:rsid w:val="00015F74"/>
    <w:rsid w:val="000161E3"/>
    <w:rsid w:val="00016368"/>
    <w:rsid w:val="000168CF"/>
    <w:rsid w:val="000168DD"/>
    <w:rsid w:val="000172BC"/>
    <w:rsid w:val="0001773B"/>
    <w:rsid w:val="00017B60"/>
    <w:rsid w:val="000202D9"/>
    <w:rsid w:val="0002075F"/>
    <w:rsid w:val="00021173"/>
    <w:rsid w:val="0002124D"/>
    <w:rsid w:val="00021C63"/>
    <w:rsid w:val="0002222B"/>
    <w:rsid w:val="00022A84"/>
    <w:rsid w:val="00022A92"/>
    <w:rsid w:val="00022B38"/>
    <w:rsid w:val="000231A9"/>
    <w:rsid w:val="00023746"/>
    <w:rsid w:val="00023B67"/>
    <w:rsid w:val="00024458"/>
    <w:rsid w:val="000244DB"/>
    <w:rsid w:val="00024EA6"/>
    <w:rsid w:val="00024F1D"/>
    <w:rsid w:val="0002551A"/>
    <w:rsid w:val="00025833"/>
    <w:rsid w:val="000258D1"/>
    <w:rsid w:val="00026342"/>
    <w:rsid w:val="00026745"/>
    <w:rsid w:val="00026A49"/>
    <w:rsid w:val="00026D04"/>
    <w:rsid w:val="00027767"/>
    <w:rsid w:val="00027A26"/>
    <w:rsid w:val="00027B0D"/>
    <w:rsid w:val="000305D7"/>
    <w:rsid w:val="00030682"/>
    <w:rsid w:val="00030947"/>
    <w:rsid w:val="00031E13"/>
    <w:rsid w:val="00031E58"/>
    <w:rsid w:val="00032489"/>
    <w:rsid w:val="000329F7"/>
    <w:rsid w:val="000330EF"/>
    <w:rsid w:val="00033237"/>
    <w:rsid w:val="00033663"/>
    <w:rsid w:val="00033761"/>
    <w:rsid w:val="00033971"/>
    <w:rsid w:val="00034374"/>
    <w:rsid w:val="00034BEC"/>
    <w:rsid w:val="0003520B"/>
    <w:rsid w:val="000357F6"/>
    <w:rsid w:val="00036317"/>
    <w:rsid w:val="00036D70"/>
    <w:rsid w:val="00036EBD"/>
    <w:rsid w:val="00037AE8"/>
    <w:rsid w:val="00037C9F"/>
    <w:rsid w:val="0004012C"/>
    <w:rsid w:val="00040171"/>
    <w:rsid w:val="0004115B"/>
    <w:rsid w:val="000411FF"/>
    <w:rsid w:val="00041BBD"/>
    <w:rsid w:val="00041E1C"/>
    <w:rsid w:val="000420A7"/>
    <w:rsid w:val="000422E5"/>
    <w:rsid w:val="000427A5"/>
    <w:rsid w:val="000428C0"/>
    <w:rsid w:val="00042ACF"/>
    <w:rsid w:val="00042B92"/>
    <w:rsid w:val="0004398D"/>
    <w:rsid w:val="00044732"/>
    <w:rsid w:val="0004481D"/>
    <w:rsid w:val="00044D23"/>
    <w:rsid w:val="000450CB"/>
    <w:rsid w:val="000456D9"/>
    <w:rsid w:val="00045768"/>
    <w:rsid w:val="00045B1F"/>
    <w:rsid w:val="00046018"/>
    <w:rsid w:val="00046091"/>
    <w:rsid w:val="0004609B"/>
    <w:rsid w:val="00046669"/>
    <w:rsid w:val="00046C83"/>
    <w:rsid w:val="00046D18"/>
    <w:rsid w:val="00046E33"/>
    <w:rsid w:val="00046FA4"/>
    <w:rsid w:val="00047435"/>
    <w:rsid w:val="0004782F"/>
    <w:rsid w:val="0004798B"/>
    <w:rsid w:val="00050225"/>
    <w:rsid w:val="00050D9A"/>
    <w:rsid w:val="00050E7B"/>
    <w:rsid w:val="00051165"/>
    <w:rsid w:val="0005123D"/>
    <w:rsid w:val="000513EF"/>
    <w:rsid w:val="000514D1"/>
    <w:rsid w:val="00051BED"/>
    <w:rsid w:val="00052173"/>
    <w:rsid w:val="0005227B"/>
    <w:rsid w:val="00052B78"/>
    <w:rsid w:val="00053005"/>
    <w:rsid w:val="00053438"/>
    <w:rsid w:val="0005386C"/>
    <w:rsid w:val="0005410C"/>
    <w:rsid w:val="000541B9"/>
    <w:rsid w:val="00054613"/>
    <w:rsid w:val="000547D1"/>
    <w:rsid w:val="00054820"/>
    <w:rsid w:val="000548F8"/>
    <w:rsid w:val="00054DCA"/>
    <w:rsid w:val="0005555F"/>
    <w:rsid w:val="00056E98"/>
    <w:rsid w:val="000574EC"/>
    <w:rsid w:val="0005771F"/>
    <w:rsid w:val="00057CAC"/>
    <w:rsid w:val="00057E8C"/>
    <w:rsid w:val="00060252"/>
    <w:rsid w:val="0006040C"/>
    <w:rsid w:val="000605A9"/>
    <w:rsid w:val="00060E1B"/>
    <w:rsid w:val="00060F8D"/>
    <w:rsid w:val="00061070"/>
    <w:rsid w:val="00061F5F"/>
    <w:rsid w:val="00061FCF"/>
    <w:rsid w:val="00062993"/>
    <w:rsid w:val="00062FC5"/>
    <w:rsid w:val="00063453"/>
    <w:rsid w:val="00063FF6"/>
    <w:rsid w:val="00064470"/>
    <w:rsid w:val="00064F6F"/>
    <w:rsid w:val="00065344"/>
    <w:rsid w:val="00065A0C"/>
    <w:rsid w:val="0006620B"/>
    <w:rsid w:val="00066409"/>
    <w:rsid w:val="000669F3"/>
    <w:rsid w:val="00066B4B"/>
    <w:rsid w:val="0006720C"/>
    <w:rsid w:val="000676D6"/>
    <w:rsid w:val="000678E5"/>
    <w:rsid w:val="000679F1"/>
    <w:rsid w:val="00067C80"/>
    <w:rsid w:val="0007035D"/>
    <w:rsid w:val="000704C9"/>
    <w:rsid w:val="00070718"/>
    <w:rsid w:val="000708E4"/>
    <w:rsid w:val="000710CC"/>
    <w:rsid w:val="0007132F"/>
    <w:rsid w:val="00072E09"/>
    <w:rsid w:val="000730C8"/>
    <w:rsid w:val="00073906"/>
    <w:rsid w:val="00073DD5"/>
    <w:rsid w:val="00073F03"/>
    <w:rsid w:val="0007434C"/>
    <w:rsid w:val="00074668"/>
    <w:rsid w:val="00075087"/>
    <w:rsid w:val="00075366"/>
    <w:rsid w:val="00075433"/>
    <w:rsid w:val="00075537"/>
    <w:rsid w:val="0007566C"/>
    <w:rsid w:val="00075A73"/>
    <w:rsid w:val="00075EFE"/>
    <w:rsid w:val="0007605F"/>
    <w:rsid w:val="0007618F"/>
    <w:rsid w:val="000762CF"/>
    <w:rsid w:val="000767A5"/>
    <w:rsid w:val="0007745C"/>
    <w:rsid w:val="00077695"/>
    <w:rsid w:val="00080249"/>
    <w:rsid w:val="000802F0"/>
    <w:rsid w:val="000806A5"/>
    <w:rsid w:val="000808F3"/>
    <w:rsid w:val="0008138A"/>
    <w:rsid w:val="000814CA"/>
    <w:rsid w:val="000815D1"/>
    <w:rsid w:val="00081BE9"/>
    <w:rsid w:val="000822A5"/>
    <w:rsid w:val="000826A3"/>
    <w:rsid w:val="00082CDF"/>
    <w:rsid w:val="00082CFB"/>
    <w:rsid w:val="00083B1F"/>
    <w:rsid w:val="00083C8D"/>
    <w:rsid w:val="00083DA6"/>
    <w:rsid w:val="00084580"/>
    <w:rsid w:val="00084672"/>
    <w:rsid w:val="000848DD"/>
    <w:rsid w:val="00084D54"/>
    <w:rsid w:val="000857DE"/>
    <w:rsid w:val="00085991"/>
    <w:rsid w:val="00086211"/>
    <w:rsid w:val="00086AE8"/>
    <w:rsid w:val="00086F56"/>
    <w:rsid w:val="00087FE2"/>
    <w:rsid w:val="00090708"/>
    <w:rsid w:val="00090833"/>
    <w:rsid w:val="00090DBE"/>
    <w:rsid w:val="00090FB4"/>
    <w:rsid w:val="00091106"/>
    <w:rsid w:val="000916DE"/>
    <w:rsid w:val="000918B9"/>
    <w:rsid w:val="0009194A"/>
    <w:rsid w:val="00091AAA"/>
    <w:rsid w:val="00091B1C"/>
    <w:rsid w:val="00091BDC"/>
    <w:rsid w:val="0009262C"/>
    <w:rsid w:val="00092DF9"/>
    <w:rsid w:val="00092DFD"/>
    <w:rsid w:val="00093184"/>
    <w:rsid w:val="000931E2"/>
    <w:rsid w:val="000934C7"/>
    <w:rsid w:val="00093E5B"/>
    <w:rsid w:val="00093EB5"/>
    <w:rsid w:val="00094181"/>
    <w:rsid w:val="000942B7"/>
    <w:rsid w:val="0009437E"/>
    <w:rsid w:val="00094675"/>
    <w:rsid w:val="0009493D"/>
    <w:rsid w:val="00094B34"/>
    <w:rsid w:val="000951D5"/>
    <w:rsid w:val="000952C7"/>
    <w:rsid w:val="00095FE4"/>
    <w:rsid w:val="00096237"/>
    <w:rsid w:val="00096241"/>
    <w:rsid w:val="00096583"/>
    <w:rsid w:val="000966D2"/>
    <w:rsid w:val="000969ED"/>
    <w:rsid w:val="00096AAB"/>
    <w:rsid w:val="00096D20"/>
    <w:rsid w:val="00097113"/>
    <w:rsid w:val="00097387"/>
    <w:rsid w:val="000978C1"/>
    <w:rsid w:val="00097AC6"/>
    <w:rsid w:val="00097BA9"/>
    <w:rsid w:val="000A03F3"/>
    <w:rsid w:val="000A0459"/>
    <w:rsid w:val="000A0531"/>
    <w:rsid w:val="000A0552"/>
    <w:rsid w:val="000A1293"/>
    <w:rsid w:val="000A16F4"/>
    <w:rsid w:val="000A24D2"/>
    <w:rsid w:val="000A2A01"/>
    <w:rsid w:val="000A357E"/>
    <w:rsid w:val="000A4272"/>
    <w:rsid w:val="000A4C2A"/>
    <w:rsid w:val="000A4E4C"/>
    <w:rsid w:val="000A4EED"/>
    <w:rsid w:val="000A55C4"/>
    <w:rsid w:val="000A589A"/>
    <w:rsid w:val="000A5D34"/>
    <w:rsid w:val="000A634F"/>
    <w:rsid w:val="000A6696"/>
    <w:rsid w:val="000A67FC"/>
    <w:rsid w:val="000A70EF"/>
    <w:rsid w:val="000A78A2"/>
    <w:rsid w:val="000A7B47"/>
    <w:rsid w:val="000A7C81"/>
    <w:rsid w:val="000A7C95"/>
    <w:rsid w:val="000A7D23"/>
    <w:rsid w:val="000B00DC"/>
    <w:rsid w:val="000B00E5"/>
    <w:rsid w:val="000B049B"/>
    <w:rsid w:val="000B060E"/>
    <w:rsid w:val="000B08CB"/>
    <w:rsid w:val="000B09E9"/>
    <w:rsid w:val="000B0B22"/>
    <w:rsid w:val="000B12CA"/>
    <w:rsid w:val="000B1366"/>
    <w:rsid w:val="000B17F0"/>
    <w:rsid w:val="000B1927"/>
    <w:rsid w:val="000B1A8F"/>
    <w:rsid w:val="000B1AD0"/>
    <w:rsid w:val="000B1FCD"/>
    <w:rsid w:val="000B2E7F"/>
    <w:rsid w:val="000B2F76"/>
    <w:rsid w:val="000B31DA"/>
    <w:rsid w:val="000B34A0"/>
    <w:rsid w:val="000B3BC6"/>
    <w:rsid w:val="000B3EBC"/>
    <w:rsid w:val="000B4357"/>
    <w:rsid w:val="000B497E"/>
    <w:rsid w:val="000B4AD1"/>
    <w:rsid w:val="000B53D2"/>
    <w:rsid w:val="000B55B1"/>
    <w:rsid w:val="000B5774"/>
    <w:rsid w:val="000B5DDD"/>
    <w:rsid w:val="000B63CF"/>
    <w:rsid w:val="000B64B0"/>
    <w:rsid w:val="000B73C9"/>
    <w:rsid w:val="000B747E"/>
    <w:rsid w:val="000B75C9"/>
    <w:rsid w:val="000B7885"/>
    <w:rsid w:val="000B7A14"/>
    <w:rsid w:val="000B7BD3"/>
    <w:rsid w:val="000B7F6E"/>
    <w:rsid w:val="000C03F0"/>
    <w:rsid w:val="000C0F48"/>
    <w:rsid w:val="000C1129"/>
    <w:rsid w:val="000C17D7"/>
    <w:rsid w:val="000C1CE1"/>
    <w:rsid w:val="000C20A1"/>
    <w:rsid w:val="000C23FA"/>
    <w:rsid w:val="000C2896"/>
    <w:rsid w:val="000C36A7"/>
    <w:rsid w:val="000C4723"/>
    <w:rsid w:val="000C4B35"/>
    <w:rsid w:val="000C4F99"/>
    <w:rsid w:val="000C54D6"/>
    <w:rsid w:val="000C55F6"/>
    <w:rsid w:val="000C59AE"/>
    <w:rsid w:val="000C60DD"/>
    <w:rsid w:val="000C64C8"/>
    <w:rsid w:val="000C6802"/>
    <w:rsid w:val="000C743B"/>
    <w:rsid w:val="000C7F11"/>
    <w:rsid w:val="000D0606"/>
    <w:rsid w:val="000D083B"/>
    <w:rsid w:val="000D0E32"/>
    <w:rsid w:val="000D166E"/>
    <w:rsid w:val="000D1AD0"/>
    <w:rsid w:val="000D1E37"/>
    <w:rsid w:val="000D2B3D"/>
    <w:rsid w:val="000D570E"/>
    <w:rsid w:val="000D591C"/>
    <w:rsid w:val="000D5F86"/>
    <w:rsid w:val="000D6FCA"/>
    <w:rsid w:val="000D718C"/>
    <w:rsid w:val="000D7536"/>
    <w:rsid w:val="000D79BE"/>
    <w:rsid w:val="000E00D8"/>
    <w:rsid w:val="000E0E08"/>
    <w:rsid w:val="000E0E13"/>
    <w:rsid w:val="000E13E5"/>
    <w:rsid w:val="000E1FBD"/>
    <w:rsid w:val="000E2C15"/>
    <w:rsid w:val="000E2EF8"/>
    <w:rsid w:val="000E305C"/>
    <w:rsid w:val="000E3240"/>
    <w:rsid w:val="000E4501"/>
    <w:rsid w:val="000E59DD"/>
    <w:rsid w:val="000E6230"/>
    <w:rsid w:val="000E6512"/>
    <w:rsid w:val="000E682C"/>
    <w:rsid w:val="000E7230"/>
    <w:rsid w:val="000E723A"/>
    <w:rsid w:val="000E7592"/>
    <w:rsid w:val="000F04B9"/>
    <w:rsid w:val="000F04D0"/>
    <w:rsid w:val="000F0840"/>
    <w:rsid w:val="000F0A2C"/>
    <w:rsid w:val="000F0E32"/>
    <w:rsid w:val="000F0F6C"/>
    <w:rsid w:val="000F14B8"/>
    <w:rsid w:val="000F1942"/>
    <w:rsid w:val="000F34F4"/>
    <w:rsid w:val="000F3BE8"/>
    <w:rsid w:val="000F3D0B"/>
    <w:rsid w:val="000F4050"/>
    <w:rsid w:val="000F427B"/>
    <w:rsid w:val="000F42A4"/>
    <w:rsid w:val="000F4B51"/>
    <w:rsid w:val="000F4ED5"/>
    <w:rsid w:val="000F5227"/>
    <w:rsid w:val="000F6230"/>
    <w:rsid w:val="000F6828"/>
    <w:rsid w:val="000F6936"/>
    <w:rsid w:val="000F6A0F"/>
    <w:rsid w:val="000F6AF0"/>
    <w:rsid w:val="000F6B1C"/>
    <w:rsid w:val="0010049C"/>
    <w:rsid w:val="00100D07"/>
    <w:rsid w:val="00100FD2"/>
    <w:rsid w:val="00101087"/>
    <w:rsid w:val="001015E5"/>
    <w:rsid w:val="00101DCC"/>
    <w:rsid w:val="00101E20"/>
    <w:rsid w:val="00102487"/>
    <w:rsid w:val="001024EF"/>
    <w:rsid w:val="00102C51"/>
    <w:rsid w:val="001030CE"/>
    <w:rsid w:val="001038C4"/>
    <w:rsid w:val="001039B2"/>
    <w:rsid w:val="00103ACC"/>
    <w:rsid w:val="00103B33"/>
    <w:rsid w:val="001041C6"/>
    <w:rsid w:val="0010430C"/>
    <w:rsid w:val="0010461C"/>
    <w:rsid w:val="001049AF"/>
    <w:rsid w:val="00104EDB"/>
    <w:rsid w:val="00105B29"/>
    <w:rsid w:val="0010626C"/>
    <w:rsid w:val="00106DC4"/>
    <w:rsid w:val="00107C3F"/>
    <w:rsid w:val="00107E5D"/>
    <w:rsid w:val="00107F80"/>
    <w:rsid w:val="001103E6"/>
    <w:rsid w:val="00110A4F"/>
    <w:rsid w:val="00110DCA"/>
    <w:rsid w:val="001112C8"/>
    <w:rsid w:val="001119ED"/>
    <w:rsid w:val="00111E95"/>
    <w:rsid w:val="0011203B"/>
    <w:rsid w:val="00112876"/>
    <w:rsid w:val="00112B3E"/>
    <w:rsid w:val="00112C07"/>
    <w:rsid w:val="00112D7D"/>
    <w:rsid w:val="00112E0F"/>
    <w:rsid w:val="00114041"/>
    <w:rsid w:val="0011442F"/>
    <w:rsid w:val="001146BE"/>
    <w:rsid w:val="001146D6"/>
    <w:rsid w:val="00114830"/>
    <w:rsid w:val="00114975"/>
    <w:rsid w:val="00114BE1"/>
    <w:rsid w:val="00114E87"/>
    <w:rsid w:val="0011565B"/>
    <w:rsid w:val="00115A98"/>
    <w:rsid w:val="001162AA"/>
    <w:rsid w:val="00116FD7"/>
    <w:rsid w:val="00117805"/>
    <w:rsid w:val="00117BD7"/>
    <w:rsid w:val="00117E91"/>
    <w:rsid w:val="00117FA0"/>
    <w:rsid w:val="001208CC"/>
    <w:rsid w:val="00120D66"/>
    <w:rsid w:val="00120D8E"/>
    <w:rsid w:val="0012123D"/>
    <w:rsid w:val="00121267"/>
    <w:rsid w:val="0012163F"/>
    <w:rsid w:val="001219AA"/>
    <w:rsid w:val="00121BC0"/>
    <w:rsid w:val="00122B8D"/>
    <w:rsid w:val="00123ADF"/>
    <w:rsid w:val="00123AFD"/>
    <w:rsid w:val="00125581"/>
    <w:rsid w:val="00125618"/>
    <w:rsid w:val="00125B1B"/>
    <w:rsid w:val="001263BF"/>
    <w:rsid w:val="00126609"/>
    <w:rsid w:val="00126B1F"/>
    <w:rsid w:val="00127535"/>
    <w:rsid w:val="001278E9"/>
    <w:rsid w:val="00130131"/>
    <w:rsid w:val="00130602"/>
    <w:rsid w:val="001316AA"/>
    <w:rsid w:val="001318AF"/>
    <w:rsid w:val="00132669"/>
    <w:rsid w:val="001332C2"/>
    <w:rsid w:val="0013337D"/>
    <w:rsid w:val="00133C5B"/>
    <w:rsid w:val="00134010"/>
    <w:rsid w:val="001341E1"/>
    <w:rsid w:val="00135174"/>
    <w:rsid w:val="00135936"/>
    <w:rsid w:val="00136ACB"/>
    <w:rsid w:val="001374C6"/>
    <w:rsid w:val="00137808"/>
    <w:rsid w:val="00137924"/>
    <w:rsid w:val="00137949"/>
    <w:rsid w:val="00140363"/>
    <w:rsid w:val="00140C26"/>
    <w:rsid w:val="00140FF5"/>
    <w:rsid w:val="00141254"/>
    <w:rsid w:val="0014141C"/>
    <w:rsid w:val="00141A2E"/>
    <w:rsid w:val="00142531"/>
    <w:rsid w:val="00142587"/>
    <w:rsid w:val="00142846"/>
    <w:rsid w:val="00142B91"/>
    <w:rsid w:val="00142C41"/>
    <w:rsid w:val="00142E47"/>
    <w:rsid w:val="00142F09"/>
    <w:rsid w:val="001431FB"/>
    <w:rsid w:val="00143D8B"/>
    <w:rsid w:val="00143F8A"/>
    <w:rsid w:val="00144482"/>
    <w:rsid w:val="0014450F"/>
    <w:rsid w:val="001446F5"/>
    <w:rsid w:val="0014491F"/>
    <w:rsid w:val="00145418"/>
    <w:rsid w:val="00145453"/>
    <w:rsid w:val="001454E4"/>
    <w:rsid w:val="0014563F"/>
    <w:rsid w:val="00145935"/>
    <w:rsid w:val="00145C82"/>
    <w:rsid w:val="001463AD"/>
    <w:rsid w:val="00146475"/>
    <w:rsid w:val="0014693A"/>
    <w:rsid w:val="00147B50"/>
    <w:rsid w:val="001503DC"/>
    <w:rsid w:val="0015055B"/>
    <w:rsid w:val="00151003"/>
    <w:rsid w:val="00151155"/>
    <w:rsid w:val="0015146F"/>
    <w:rsid w:val="001518C5"/>
    <w:rsid w:val="00151A55"/>
    <w:rsid w:val="001520CD"/>
    <w:rsid w:val="00152BB3"/>
    <w:rsid w:val="0015308F"/>
    <w:rsid w:val="001530DF"/>
    <w:rsid w:val="0015336B"/>
    <w:rsid w:val="00153642"/>
    <w:rsid w:val="0015404E"/>
    <w:rsid w:val="001541AA"/>
    <w:rsid w:val="00154227"/>
    <w:rsid w:val="001542D9"/>
    <w:rsid w:val="00154367"/>
    <w:rsid w:val="00154410"/>
    <w:rsid w:val="001559D2"/>
    <w:rsid w:val="001560C5"/>
    <w:rsid w:val="0015643A"/>
    <w:rsid w:val="001564AC"/>
    <w:rsid w:val="00156D9D"/>
    <w:rsid w:val="001573E9"/>
    <w:rsid w:val="00157554"/>
    <w:rsid w:val="00157ECC"/>
    <w:rsid w:val="001601DA"/>
    <w:rsid w:val="0016068C"/>
    <w:rsid w:val="00160971"/>
    <w:rsid w:val="0016125C"/>
    <w:rsid w:val="00161327"/>
    <w:rsid w:val="001616D0"/>
    <w:rsid w:val="001617ED"/>
    <w:rsid w:val="00161A54"/>
    <w:rsid w:val="001622D2"/>
    <w:rsid w:val="0016329B"/>
    <w:rsid w:val="00163335"/>
    <w:rsid w:val="00163B25"/>
    <w:rsid w:val="00163B2B"/>
    <w:rsid w:val="00164028"/>
    <w:rsid w:val="0016449F"/>
    <w:rsid w:val="001645E1"/>
    <w:rsid w:val="00164617"/>
    <w:rsid w:val="00164A12"/>
    <w:rsid w:val="00164B1D"/>
    <w:rsid w:val="00164C0E"/>
    <w:rsid w:val="00164E70"/>
    <w:rsid w:val="00164FAF"/>
    <w:rsid w:val="001650E6"/>
    <w:rsid w:val="001651A2"/>
    <w:rsid w:val="00165763"/>
    <w:rsid w:val="00165CEF"/>
    <w:rsid w:val="00165DB5"/>
    <w:rsid w:val="00165DF8"/>
    <w:rsid w:val="00165FDA"/>
    <w:rsid w:val="00166E3C"/>
    <w:rsid w:val="0016730E"/>
    <w:rsid w:val="001673BB"/>
    <w:rsid w:val="0017002B"/>
    <w:rsid w:val="0017089F"/>
    <w:rsid w:val="00170A6E"/>
    <w:rsid w:val="00171039"/>
    <w:rsid w:val="001720A7"/>
    <w:rsid w:val="0017218E"/>
    <w:rsid w:val="001725E5"/>
    <w:rsid w:val="0017293A"/>
    <w:rsid w:val="0017300E"/>
    <w:rsid w:val="001731C5"/>
    <w:rsid w:val="0017336C"/>
    <w:rsid w:val="00173B45"/>
    <w:rsid w:val="00174761"/>
    <w:rsid w:val="00174AAD"/>
    <w:rsid w:val="00175C5E"/>
    <w:rsid w:val="00176213"/>
    <w:rsid w:val="0017691C"/>
    <w:rsid w:val="001770B1"/>
    <w:rsid w:val="0017711D"/>
    <w:rsid w:val="001774C5"/>
    <w:rsid w:val="00177B73"/>
    <w:rsid w:val="0018051D"/>
    <w:rsid w:val="001806B9"/>
    <w:rsid w:val="00180D93"/>
    <w:rsid w:val="001816FE"/>
    <w:rsid w:val="0018193A"/>
    <w:rsid w:val="00181A21"/>
    <w:rsid w:val="00181F72"/>
    <w:rsid w:val="001820D1"/>
    <w:rsid w:val="0018248B"/>
    <w:rsid w:val="0018254D"/>
    <w:rsid w:val="0018270A"/>
    <w:rsid w:val="001828B5"/>
    <w:rsid w:val="00182918"/>
    <w:rsid w:val="00182986"/>
    <w:rsid w:val="00182A92"/>
    <w:rsid w:val="00182AE3"/>
    <w:rsid w:val="001831C3"/>
    <w:rsid w:val="00183604"/>
    <w:rsid w:val="00183796"/>
    <w:rsid w:val="00183844"/>
    <w:rsid w:val="00183CE1"/>
    <w:rsid w:val="0018401F"/>
    <w:rsid w:val="001843C1"/>
    <w:rsid w:val="0018493F"/>
    <w:rsid w:val="001851A6"/>
    <w:rsid w:val="001854C0"/>
    <w:rsid w:val="00185573"/>
    <w:rsid w:val="00185EA4"/>
    <w:rsid w:val="00186647"/>
    <w:rsid w:val="00186C1A"/>
    <w:rsid w:val="00186E52"/>
    <w:rsid w:val="001871CF"/>
    <w:rsid w:val="0018735E"/>
    <w:rsid w:val="00187867"/>
    <w:rsid w:val="001903BB"/>
    <w:rsid w:val="001904E9"/>
    <w:rsid w:val="00190593"/>
    <w:rsid w:val="00190742"/>
    <w:rsid w:val="00190C47"/>
    <w:rsid w:val="00191E93"/>
    <w:rsid w:val="00191FBB"/>
    <w:rsid w:val="00192759"/>
    <w:rsid w:val="0019278B"/>
    <w:rsid w:val="00192A89"/>
    <w:rsid w:val="00192F86"/>
    <w:rsid w:val="00193169"/>
    <w:rsid w:val="00193584"/>
    <w:rsid w:val="00193594"/>
    <w:rsid w:val="00194242"/>
    <w:rsid w:val="001942A1"/>
    <w:rsid w:val="00194977"/>
    <w:rsid w:val="00194AD5"/>
    <w:rsid w:val="00194E38"/>
    <w:rsid w:val="0019525B"/>
    <w:rsid w:val="0019554F"/>
    <w:rsid w:val="00195E59"/>
    <w:rsid w:val="00196057"/>
    <w:rsid w:val="00196128"/>
    <w:rsid w:val="00196579"/>
    <w:rsid w:val="00196B07"/>
    <w:rsid w:val="00196CF8"/>
    <w:rsid w:val="00196EE9"/>
    <w:rsid w:val="00196F4F"/>
    <w:rsid w:val="00197C20"/>
    <w:rsid w:val="001A0199"/>
    <w:rsid w:val="001A127A"/>
    <w:rsid w:val="001A140D"/>
    <w:rsid w:val="001A1753"/>
    <w:rsid w:val="001A186E"/>
    <w:rsid w:val="001A19EC"/>
    <w:rsid w:val="001A2710"/>
    <w:rsid w:val="001A291C"/>
    <w:rsid w:val="001A2C6A"/>
    <w:rsid w:val="001A3702"/>
    <w:rsid w:val="001A42B1"/>
    <w:rsid w:val="001A44FA"/>
    <w:rsid w:val="001A45E0"/>
    <w:rsid w:val="001A46AE"/>
    <w:rsid w:val="001A4A34"/>
    <w:rsid w:val="001A4C58"/>
    <w:rsid w:val="001A4DC7"/>
    <w:rsid w:val="001A4E08"/>
    <w:rsid w:val="001A51C5"/>
    <w:rsid w:val="001A543D"/>
    <w:rsid w:val="001A5D61"/>
    <w:rsid w:val="001A5D89"/>
    <w:rsid w:val="001A605E"/>
    <w:rsid w:val="001A6995"/>
    <w:rsid w:val="001A75D6"/>
    <w:rsid w:val="001A76F9"/>
    <w:rsid w:val="001B0521"/>
    <w:rsid w:val="001B0CA1"/>
    <w:rsid w:val="001B1019"/>
    <w:rsid w:val="001B124A"/>
    <w:rsid w:val="001B1C1C"/>
    <w:rsid w:val="001B2060"/>
    <w:rsid w:val="001B2243"/>
    <w:rsid w:val="001B246F"/>
    <w:rsid w:val="001B271A"/>
    <w:rsid w:val="001B336B"/>
    <w:rsid w:val="001B378F"/>
    <w:rsid w:val="001B3B82"/>
    <w:rsid w:val="001B52EC"/>
    <w:rsid w:val="001B5693"/>
    <w:rsid w:val="001B6050"/>
    <w:rsid w:val="001B6722"/>
    <w:rsid w:val="001B692B"/>
    <w:rsid w:val="001B6986"/>
    <w:rsid w:val="001B72CD"/>
    <w:rsid w:val="001C018F"/>
    <w:rsid w:val="001C097A"/>
    <w:rsid w:val="001C0FE5"/>
    <w:rsid w:val="001C1090"/>
    <w:rsid w:val="001C1183"/>
    <w:rsid w:val="001C26C1"/>
    <w:rsid w:val="001C3A53"/>
    <w:rsid w:val="001C3D97"/>
    <w:rsid w:val="001C4BC3"/>
    <w:rsid w:val="001C4D3A"/>
    <w:rsid w:val="001C4F17"/>
    <w:rsid w:val="001C53E2"/>
    <w:rsid w:val="001C59FA"/>
    <w:rsid w:val="001C5FAC"/>
    <w:rsid w:val="001C62ED"/>
    <w:rsid w:val="001C646F"/>
    <w:rsid w:val="001C67C3"/>
    <w:rsid w:val="001C67CD"/>
    <w:rsid w:val="001D07E7"/>
    <w:rsid w:val="001D09EB"/>
    <w:rsid w:val="001D1380"/>
    <w:rsid w:val="001D1682"/>
    <w:rsid w:val="001D18B3"/>
    <w:rsid w:val="001D18B7"/>
    <w:rsid w:val="001D1BCA"/>
    <w:rsid w:val="001D1EC0"/>
    <w:rsid w:val="001D2A4E"/>
    <w:rsid w:val="001D2FE1"/>
    <w:rsid w:val="001D40FC"/>
    <w:rsid w:val="001D47BE"/>
    <w:rsid w:val="001D5D87"/>
    <w:rsid w:val="001D5FA8"/>
    <w:rsid w:val="001D69FB"/>
    <w:rsid w:val="001D6ED6"/>
    <w:rsid w:val="001D78AC"/>
    <w:rsid w:val="001D7CD7"/>
    <w:rsid w:val="001D7EC1"/>
    <w:rsid w:val="001E0381"/>
    <w:rsid w:val="001E0AC1"/>
    <w:rsid w:val="001E0F7D"/>
    <w:rsid w:val="001E1174"/>
    <w:rsid w:val="001E22B2"/>
    <w:rsid w:val="001E2483"/>
    <w:rsid w:val="001E2494"/>
    <w:rsid w:val="001E24CF"/>
    <w:rsid w:val="001E270B"/>
    <w:rsid w:val="001E2836"/>
    <w:rsid w:val="001E37C7"/>
    <w:rsid w:val="001E37FD"/>
    <w:rsid w:val="001E3CF7"/>
    <w:rsid w:val="001E3EB5"/>
    <w:rsid w:val="001E4721"/>
    <w:rsid w:val="001E4B70"/>
    <w:rsid w:val="001E5BB0"/>
    <w:rsid w:val="001E650E"/>
    <w:rsid w:val="001E6B25"/>
    <w:rsid w:val="001E6BD3"/>
    <w:rsid w:val="001E6ECA"/>
    <w:rsid w:val="001E7888"/>
    <w:rsid w:val="001E7C2C"/>
    <w:rsid w:val="001F0001"/>
    <w:rsid w:val="001F0135"/>
    <w:rsid w:val="001F0136"/>
    <w:rsid w:val="001F09E6"/>
    <w:rsid w:val="001F0D68"/>
    <w:rsid w:val="001F137C"/>
    <w:rsid w:val="001F1490"/>
    <w:rsid w:val="001F1ED1"/>
    <w:rsid w:val="001F1F52"/>
    <w:rsid w:val="001F2740"/>
    <w:rsid w:val="001F2AC9"/>
    <w:rsid w:val="001F2D71"/>
    <w:rsid w:val="001F3028"/>
    <w:rsid w:val="001F3597"/>
    <w:rsid w:val="001F365F"/>
    <w:rsid w:val="001F38EC"/>
    <w:rsid w:val="001F4461"/>
    <w:rsid w:val="001F45E0"/>
    <w:rsid w:val="001F4605"/>
    <w:rsid w:val="001F46DB"/>
    <w:rsid w:val="001F56C6"/>
    <w:rsid w:val="001F5A3B"/>
    <w:rsid w:val="001F5E06"/>
    <w:rsid w:val="001F62D5"/>
    <w:rsid w:val="001F6534"/>
    <w:rsid w:val="001F6B47"/>
    <w:rsid w:val="001F72E4"/>
    <w:rsid w:val="001F75E3"/>
    <w:rsid w:val="001F7CF0"/>
    <w:rsid w:val="001F7F39"/>
    <w:rsid w:val="002000E6"/>
    <w:rsid w:val="002002BA"/>
    <w:rsid w:val="00200736"/>
    <w:rsid w:val="00200D2F"/>
    <w:rsid w:val="00201CA7"/>
    <w:rsid w:val="00202309"/>
    <w:rsid w:val="00202859"/>
    <w:rsid w:val="00203498"/>
    <w:rsid w:val="00203AC6"/>
    <w:rsid w:val="00203CD9"/>
    <w:rsid w:val="00203E9F"/>
    <w:rsid w:val="00203F50"/>
    <w:rsid w:val="00204F63"/>
    <w:rsid w:val="00205067"/>
    <w:rsid w:val="00205AB9"/>
    <w:rsid w:val="00206C07"/>
    <w:rsid w:val="00207281"/>
    <w:rsid w:val="002078B8"/>
    <w:rsid w:val="00207D2A"/>
    <w:rsid w:val="002109DA"/>
    <w:rsid w:val="00210AB2"/>
    <w:rsid w:val="002111A3"/>
    <w:rsid w:val="0021198D"/>
    <w:rsid w:val="00211B05"/>
    <w:rsid w:val="00212068"/>
    <w:rsid w:val="00212830"/>
    <w:rsid w:val="002129D7"/>
    <w:rsid w:val="00212A40"/>
    <w:rsid w:val="00213164"/>
    <w:rsid w:val="00213941"/>
    <w:rsid w:val="00213C8B"/>
    <w:rsid w:val="00214249"/>
    <w:rsid w:val="002145B5"/>
    <w:rsid w:val="002146D8"/>
    <w:rsid w:val="002148D9"/>
    <w:rsid w:val="002155AE"/>
    <w:rsid w:val="00216402"/>
    <w:rsid w:val="0021676D"/>
    <w:rsid w:val="002169CD"/>
    <w:rsid w:val="00216C12"/>
    <w:rsid w:val="00217227"/>
    <w:rsid w:val="002173FC"/>
    <w:rsid w:val="0022031C"/>
    <w:rsid w:val="002208FF"/>
    <w:rsid w:val="00220F5A"/>
    <w:rsid w:val="002212E6"/>
    <w:rsid w:val="00221767"/>
    <w:rsid w:val="00221EE0"/>
    <w:rsid w:val="00221FBA"/>
    <w:rsid w:val="00223365"/>
    <w:rsid w:val="00223C36"/>
    <w:rsid w:val="00223DA0"/>
    <w:rsid w:val="00223E54"/>
    <w:rsid w:val="00224059"/>
    <w:rsid w:val="002241A7"/>
    <w:rsid w:val="0022451A"/>
    <w:rsid w:val="00224B62"/>
    <w:rsid w:val="00224BB7"/>
    <w:rsid w:val="0022510E"/>
    <w:rsid w:val="002252C8"/>
    <w:rsid w:val="0022574A"/>
    <w:rsid w:val="0022671B"/>
    <w:rsid w:val="002267B8"/>
    <w:rsid w:val="0022696B"/>
    <w:rsid w:val="00226F92"/>
    <w:rsid w:val="002270C8"/>
    <w:rsid w:val="002278FA"/>
    <w:rsid w:val="0023070C"/>
    <w:rsid w:val="002307FF"/>
    <w:rsid w:val="00230D17"/>
    <w:rsid w:val="00231C2A"/>
    <w:rsid w:val="00232050"/>
    <w:rsid w:val="00232469"/>
    <w:rsid w:val="00232B93"/>
    <w:rsid w:val="00232DA1"/>
    <w:rsid w:val="00232E05"/>
    <w:rsid w:val="002330C8"/>
    <w:rsid w:val="00233105"/>
    <w:rsid w:val="002331E8"/>
    <w:rsid w:val="00233381"/>
    <w:rsid w:val="002336AC"/>
    <w:rsid w:val="00233864"/>
    <w:rsid w:val="00233920"/>
    <w:rsid w:val="00233B42"/>
    <w:rsid w:val="00234AA9"/>
    <w:rsid w:val="00235D70"/>
    <w:rsid w:val="00236610"/>
    <w:rsid w:val="0023744F"/>
    <w:rsid w:val="00240209"/>
    <w:rsid w:val="00240577"/>
    <w:rsid w:val="002408EF"/>
    <w:rsid w:val="00240FAE"/>
    <w:rsid w:val="002419DC"/>
    <w:rsid w:val="00241BEA"/>
    <w:rsid w:val="00241D73"/>
    <w:rsid w:val="002424AC"/>
    <w:rsid w:val="00242557"/>
    <w:rsid w:val="00242A63"/>
    <w:rsid w:val="00243242"/>
    <w:rsid w:val="002432C1"/>
    <w:rsid w:val="0024420F"/>
    <w:rsid w:val="0024430E"/>
    <w:rsid w:val="00244A27"/>
    <w:rsid w:val="00244ACB"/>
    <w:rsid w:val="00245C38"/>
    <w:rsid w:val="002460FA"/>
    <w:rsid w:val="00246955"/>
    <w:rsid w:val="002469F2"/>
    <w:rsid w:val="00246C00"/>
    <w:rsid w:val="00246EBE"/>
    <w:rsid w:val="00246F5A"/>
    <w:rsid w:val="0024722C"/>
    <w:rsid w:val="00247A82"/>
    <w:rsid w:val="00247BEF"/>
    <w:rsid w:val="002502AB"/>
    <w:rsid w:val="002503D3"/>
    <w:rsid w:val="002505EF"/>
    <w:rsid w:val="00250CFB"/>
    <w:rsid w:val="00250FFD"/>
    <w:rsid w:val="00250FFE"/>
    <w:rsid w:val="0025109A"/>
    <w:rsid w:val="002510B3"/>
    <w:rsid w:val="00251495"/>
    <w:rsid w:val="002516FE"/>
    <w:rsid w:val="00251CE7"/>
    <w:rsid w:val="00252C9C"/>
    <w:rsid w:val="00252FAA"/>
    <w:rsid w:val="002535BC"/>
    <w:rsid w:val="00253AA8"/>
    <w:rsid w:val="00253B21"/>
    <w:rsid w:val="00253EBF"/>
    <w:rsid w:val="0025423B"/>
    <w:rsid w:val="00254361"/>
    <w:rsid w:val="0025529B"/>
    <w:rsid w:val="00255313"/>
    <w:rsid w:val="00255A77"/>
    <w:rsid w:val="002568EC"/>
    <w:rsid w:val="00256B31"/>
    <w:rsid w:val="00256FA4"/>
    <w:rsid w:val="00257CE0"/>
    <w:rsid w:val="002606B1"/>
    <w:rsid w:val="002608D2"/>
    <w:rsid w:val="00262937"/>
    <w:rsid w:val="00262A5B"/>
    <w:rsid w:val="00262D8C"/>
    <w:rsid w:val="00262F72"/>
    <w:rsid w:val="00263524"/>
    <w:rsid w:val="00263677"/>
    <w:rsid w:val="002638B2"/>
    <w:rsid w:val="00263F34"/>
    <w:rsid w:val="0026552A"/>
    <w:rsid w:val="002656BF"/>
    <w:rsid w:val="00265B10"/>
    <w:rsid w:val="00265F87"/>
    <w:rsid w:val="0026636D"/>
    <w:rsid w:val="00266775"/>
    <w:rsid w:val="00266CF6"/>
    <w:rsid w:val="0026701B"/>
    <w:rsid w:val="00267927"/>
    <w:rsid w:val="00267D1C"/>
    <w:rsid w:val="0027019A"/>
    <w:rsid w:val="00270B7B"/>
    <w:rsid w:val="00270B8B"/>
    <w:rsid w:val="00270C91"/>
    <w:rsid w:val="00270F52"/>
    <w:rsid w:val="002714F5"/>
    <w:rsid w:val="00271718"/>
    <w:rsid w:val="00271741"/>
    <w:rsid w:val="00271D9C"/>
    <w:rsid w:val="00271F91"/>
    <w:rsid w:val="0027305C"/>
    <w:rsid w:val="00273A60"/>
    <w:rsid w:val="00273E7D"/>
    <w:rsid w:val="00274295"/>
    <w:rsid w:val="0027449D"/>
    <w:rsid w:val="0027473D"/>
    <w:rsid w:val="002750A2"/>
    <w:rsid w:val="00275BC4"/>
    <w:rsid w:val="00275BF0"/>
    <w:rsid w:val="00275D5C"/>
    <w:rsid w:val="0027670B"/>
    <w:rsid w:val="00276B7A"/>
    <w:rsid w:val="00276FF2"/>
    <w:rsid w:val="002770D0"/>
    <w:rsid w:val="00277591"/>
    <w:rsid w:val="002775F9"/>
    <w:rsid w:val="00277BD2"/>
    <w:rsid w:val="00277EC9"/>
    <w:rsid w:val="002804C0"/>
    <w:rsid w:val="002804ED"/>
    <w:rsid w:val="00280CE7"/>
    <w:rsid w:val="00280EBE"/>
    <w:rsid w:val="002815AD"/>
    <w:rsid w:val="00282221"/>
    <w:rsid w:val="00282BEC"/>
    <w:rsid w:val="00282BFE"/>
    <w:rsid w:val="0028351F"/>
    <w:rsid w:val="00283589"/>
    <w:rsid w:val="002836E5"/>
    <w:rsid w:val="00283798"/>
    <w:rsid w:val="00283BE8"/>
    <w:rsid w:val="00283C22"/>
    <w:rsid w:val="002841BC"/>
    <w:rsid w:val="002843B3"/>
    <w:rsid w:val="0028461C"/>
    <w:rsid w:val="00284BCD"/>
    <w:rsid w:val="00284DF7"/>
    <w:rsid w:val="0028590F"/>
    <w:rsid w:val="002859CF"/>
    <w:rsid w:val="00286407"/>
    <w:rsid w:val="002872AE"/>
    <w:rsid w:val="00287E11"/>
    <w:rsid w:val="00290248"/>
    <w:rsid w:val="002907AC"/>
    <w:rsid w:val="00290C8F"/>
    <w:rsid w:val="00290F5B"/>
    <w:rsid w:val="00291094"/>
    <w:rsid w:val="00291349"/>
    <w:rsid w:val="00292796"/>
    <w:rsid w:val="002933FD"/>
    <w:rsid w:val="002934A6"/>
    <w:rsid w:val="002939FF"/>
    <w:rsid w:val="00293BAF"/>
    <w:rsid w:val="00293C94"/>
    <w:rsid w:val="00294079"/>
    <w:rsid w:val="00294970"/>
    <w:rsid w:val="00294B6E"/>
    <w:rsid w:val="00294E87"/>
    <w:rsid w:val="0029501E"/>
    <w:rsid w:val="002950BB"/>
    <w:rsid w:val="00295291"/>
    <w:rsid w:val="00296167"/>
    <w:rsid w:val="00296565"/>
    <w:rsid w:val="00296BE4"/>
    <w:rsid w:val="00296E5F"/>
    <w:rsid w:val="0029706C"/>
    <w:rsid w:val="00297861"/>
    <w:rsid w:val="00297ADC"/>
    <w:rsid w:val="002A110C"/>
    <w:rsid w:val="002A12F6"/>
    <w:rsid w:val="002A148A"/>
    <w:rsid w:val="002A15AF"/>
    <w:rsid w:val="002A1A40"/>
    <w:rsid w:val="002A1E29"/>
    <w:rsid w:val="002A2290"/>
    <w:rsid w:val="002A2897"/>
    <w:rsid w:val="002A2A3B"/>
    <w:rsid w:val="002A2A5A"/>
    <w:rsid w:val="002A2BC1"/>
    <w:rsid w:val="002A2D58"/>
    <w:rsid w:val="002A2E88"/>
    <w:rsid w:val="002A30BB"/>
    <w:rsid w:val="002A3122"/>
    <w:rsid w:val="002A330A"/>
    <w:rsid w:val="002A352B"/>
    <w:rsid w:val="002A3711"/>
    <w:rsid w:val="002A3B30"/>
    <w:rsid w:val="002A3FBE"/>
    <w:rsid w:val="002A4062"/>
    <w:rsid w:val="002A469E"/>
    <w:rsid w:val="002A4E57"/>
    <w:rsid w:val="002A50FC"/>
    <w:rsid w:val="002A562D"/>
    <w:rsid w:val="002A5752"/>
    <w:rsid w:val="002A5A46"/>
    <w:rsid w:val="002A5AEE"/>
    <w:rsid w:val="002A5D00"/>
    <w:rsid w:val="002A6473"/>
    <w:rsid w:val="002A6633"/>
    <w:rsid w:val="002A6E15"/>
    <w:rsid w:val="002A7120"/>
    <w:rsid w:val="002A79DF"/>
    <w:rsid w:val="002B05C0"/>
    <w:rsid w:val="002B15B7"/>
    <w:rsid w:val="002B178B"/>
    <w:rsid w:val="002B20BE"/>
    <w:rsid w:val="002B217E"/>
    <w:rsid w:val="002B2310"/>
    <w:rsid w:val="002B29CC"/>
    <w:rsid w:val="002B2FB6"/>
    <w:rsid w:val="002B3B13"/>
    <w:rsid w:val="002B3BEA"/>
    <w:rsid w:val="002B3C3B"/>
    <w:rsid w:val="002B3D81"/>
    <w:rsid w:val="002B4397"/>
    <w:rsid w:val="002B4DF8"/>
    <w:rsid w:val="002B5B45"/>
    <w:rsid w:val="002B615C"/>
    <w:rsid w:val="002B625A"/>
    <w:rsid w:val="002B6543"/>
    <w:rsid w:val="002B66F4"/>
    <w:rsid w:val="002B6DEF"/>
    <w:rsid w:val="002B76D9"/>
    <w:rsid w:val="002B7806"/>
    <w:rsid w:val="002B7886"/>
    <w:rsid w:val="002B7ECC"/>
    <w:rsid w:val="002C0517"/>
    <w:rsid w:val="002C0E4D"/>
    <w:rsid w:val="002C0F7B"/>
    <w:rsid w:val="002C0F91"/>
    <w:rsid w:val="002C2290"/>
    <w:rsid w:val="002C250E"/>
    <w:rsid w:val="002C2895"/>
    <w:rsid w:val="002C2A5A"/>
    <w:rsid w:val="002C38F5"/>
    <w:rsid w:val="002C5478"/>
    <w:rsid w:val="002C5904"/>
    <w:rsid w:val="002C5A83"/>
    <w:rsid w:val="002C6471"/>
    <w:rsid w:val="002C65B9"/>
    <w:rsid w:val="002C68BE"/>
    <w:rsid w:val="002C6908"/>
    <w:rsid w:val="002C6ECE"/>
    <w:rsid w:val="002C725F"/>
    <w:rsid w:val="002C7597"/>
    <w:rsid w:val="002C7742"/>
    <w:rsid w:val="002C7755"/>
    <w:rsid w:val="002C7900"/>
    <w:rsid w:val="002C7E82"/>
    <w:rsid w:val="002C7EA1"/>
    <w:rsid w:val="002D02DA"/>
    <w:rsid w:val="002D0411"/>
    <w:rsid w:val="002D104E"/>
    <w:rsid w:val="002D16AC"/>
    <w:rsid w:val="002D1FF2"/>
    <w:rsid w:val="002D22F2"/>
    <w:rsid w:val="002D2874"/>
    <w:rsid w:val="002D2B03"/>
    <w:rsid w:val="002D2B99"/>
    <w:rsid w:val="002D2D61"/>
    <w:rsid w:val="002D3790"/>
    <w:rsid w:val="002D37C8"/>
    <w:rsid w:val="002D4D33"/>
    <w:rsid w:val="002D4D90"/>
    <w:rsid w:val="002D5117"/>
    <w:rsid w:val="002D51C3"/>
    <w:rsid w:val="002D55C9"/>
    <w:rsid w:val="002D56EE"/>
    <w:rsid w:val="002D5C3A"/>
    <w:rsid w:val="002D60B6"/>
    <w:rsid w:val="002D6E7C"/>
    <w:rsid w:val="002D71BA"/>
    <w:rsid w:val="002E000B"/>
    <w:rsid w:val="002E14F3"/>
    <w:rsid w:val="002E166A"/>
    <w:rsid w:val="002E200E"/>
    <w:rsid w:val="002E2020"/>
    <w:rsid w:val="002E2E80"/>
    <w:rsid w:val="002E2F67"/>
    <w:rsid w:val="002E3ADE"/>
    <w:rsid w:val="002E4016"/>
    <w:rsid w:val="002E432B"/>
    <w:rsid w:val="002E5D3D"/>
    <w:rsid w:val="002E5F23"/>
    <w:rsid w:val="002E61FC"/>
    <w:rsid w:val="002E62B0"/>
    <w:rsid w:val="002E6509"/>
    <w:rsid w:val="002E6853"/>
    <w:rsid w:val="002E692E"/>
    <w:rsid w:val="002E6C3D"/>
    <w:rsid w:val="002E6CFC"/>
    <w:rsid w:val="002E70E5"/>
    <w:rsid w:val="002E72C1"/>
    <w:rsid w:val="002F0015"/>
    <w:rsid w:val="002F02DB"/>
    <w:rsid w:val="002F0B71"/>
    <w:rsid w:val="002F153C"/>
    <w:rsid w:val="002F173F"/>
    <w:rsid w:val="002F17D0"/>
    <w:rsid w:val="002F19AD"/>
    <w:rsid w:val="002F1D3C"/>
    <w:rsid w:val="002F1D4F"/>
    <w:rsid w:val="002F1FF3"/>
    <w:rsid w:val="002F2A6B"/>
    <w:rsid w:val="002F2B3F"/>
    <w:rsid w:val="002F2DFE"/>
    <w:rsid w:val="002F31F8"/>
    <w:rsid w:val="002F38D9"/>
    <w:rsid w:val="002F3D6A"/>
    <w:rsid w:val="002F3EAA"/>
    <w:rsid w:val="002F4779"/>
    <w:rsid w:val="002F55AB"/>
    <w:rsid w:val="002F5DE9"/>
    <w:rsid w:val="002F5F44"/>
    <w:rsid w:val="002F6E8F"/>
    <w:rsid w:val="002F7033"/>
    <w:rsid w:val="002F7CD6"/>
    <w:rsid w:val="002F7DE1"/>
    <w:rsid w:val="002F7FC9"/>
    <w:rsid w:val="003000F2"/>
    <w:rsid w:val="003003CD"/>
    <w:rsid w:val="003004EB"/>
    <w:rsid w:val="003007C9"/>
    <w:rsid w:val="00300CF5"/>
    <w:rsid w:val="00300E92"/>
    <w:rsid w:val="00301038"/>
    <w:rsid w:val="003010CB"/>
    <w:rsid w:val="00301343"/>
    <w:rsid w:val="00301CE0"/>
    <w:rsid w:val="00301F45"/>
    <w:rsid w:val="003021E3"/>
    <w:rsid w:val="00302EC6"/>
    <w:rsid w:val="00302FEC"/>
    <w:rsid w:val="003031D3"/>
    <w:rsid w:val="003032DC"/>
    <w:rsid w:val="00303B0C"/>
    <w:rsid w:val="00303B84"/>
    <w:rsid w:val="00303E2C"/>
    <w:rsid w:val="00303F4C"/>
    <w:rsid w:val="00304269"/>
    <w:rsid w:val="00304687"/>
    <w:rsid w:val="00304817"/>
    <w:rsid w:val="00304C8E"/>
    <w:rsid w:val="00305A1D"/>
    <w:rsid w:val="00305CD7"/>
    <w:rsid w:val="0030661F"/>
    <w:rsid w:val="00306DEE"/>
    <w:rsid w:val="00306E7C"/>
    <w:rsid w:val="00306FD9"/>
    <w:rsid w:val="0030700D"/>
    <w:rsid w:val="00307762"/>
    <w:rsid w:val="00310406"/>
    <w:rsid w:val="00310510"/>
    <w:rsid w:val="00310A03"/>
    <w:rsid w:val="003112D7"/>
    <w:rsid w:val="00312112"/>
    <w:rsid w:val="0031233E"/>
    <w:rsid w:val="00312582"/>
    <w:rsid w:val="00312C03"/>
    <w:rsid w:val="00312CE5"/>
    <w:rsid w:val="00312FEE"/>
    <w:rsid w:val="00313F71"/>
    <w:rsid w:val="003143CC"/>
    <w:rsid w:val="00314530"/>
    <w:rsid w:val="00314D39"/>
    <w:rsid w:val="00314D3E"/>
    <w:rsid w:val="00314F56"/>
    <w:rsid w:val="0031534D"/>
    <w:rsid w:val="003155B6"/>
    <w:rsid w:val="00315CF3"/>
    <w:rsid w:val="003162B2"/>
    <w:rsid w:val="0031646C"/>
    <w:rsid w:val="00316B0C"/>
    <w:rsid w:val="00316D8C"/>
    <w:rsid w:val="00316E6C"/>
    <w:rsid w:val="003177B1"/>
    <w:rsid w:val="00317A8C"/>
    <w:rsid w:val="00317DC0"/>
    <w:rsid w:val="00320AED"/>
    <w:rsid w:val="00320D68"/>
    <w:rsid w:val="0032147C"/>
    <w:rsid w:val="00321C0C"/>
    <w:rsid w:val="00321CC9"/>
    <w:rsid w:val="003222CE"/>
    <w:rsid w:val="003222ED"/>
    <w:rsid w:val="00322314"/>
    <w:rsid w:val="00322908"/>
    <w:rsid w:val="003234C3"/>
    <w:rsid w:val="00323FD2"/>
    <w:rsid w:val="0032412D"/>
    <w:rsid w:val="003249D0"/>
    <w:rsid w:val="00324ACE"/>
    <w:rsid w:val="00324CF7"/>
    <w:rsid w:val="00324D7E"/>
    <w:rsid w:val="00324E70"/>
    <w:rsid w:val="00325305"/>
    <w:rsid w:val="00325448"/>
    <w:rsid w:val="003254E2"/>
    <w:rsid w:val="00325DFA"/>
    <w:rsid w:val="003261CA"/>
    <w:rsid w:val="0032631E"/>
    <w:rsid w:val="00327239"/>
    <w:rsid w:val="003275F6"/>
    <w:rsid w:val="0032779B"/>
    <w:rsid w:val="003278E5"/>
    <w:rsid w:val="00327974"/>
    <w:rsid w:val="00327A30"/>
    <w:rsid w:val="00330391"/>
    <w:rsid w:val="00330397"/>
    <w:rsid w:val="00330710"/>
    <w:rsid w:val="00330898"/>
    <w:rsid w:val="00330CC8"/>
    <w:rsid w:val="00330F63"/>
    <w:rsid w:val="00331550"/>
    <w:rsid w:val="0033220E"/>
    <w:rsid w:val="00332774"/>
    <w:rsid w:val="00332DEC"/>
    <w:rsid w:val="00332ED0"/>
    <w:rsid w:val="00332ED2"/>
    <w:rsid w:val="00332F7A"/>
    <w:rsid w:val="0033355A"/>
    <w:rsid w:val="0033366B"/>
    <w:rsid w:val="00333C84"/>
    <w:rsid w:val="00333FD3"/>
    <w:rsid w:val="00334179"/>
    <w:rsid w:val="0033486C"/>
    <w:rsid w:val="003348B3"/>
    <w:rsid w:val="003348ED"/>
    <w:rsid w:val="00334B2B"/>
    <w:rsid w:val="00334D6A"/>
    <w:rsid w:val="00335744"/>
    <w:rsid w:val="003364FF"/>
    <w:rsid w:val="0033761D"/>
    <w:rsid w:val="0033768F"/>
    <w:rsid w:val="00340D6F"/>
    <w:rsid w:val="0034126A"/>
    <w:rsid w:val="00341418"/>
    <w:rsid w:val="003415B6"/>
    <w:rsid w:val="003415E9"/>
    <w:rsid w:val="00341E54"/>
    <w:rsid w:val="00341F0F"/>
    <w:rsid w:val="00342A93"/>
    <w:rsid w:val="00342D75"/>
    <w:rsid w:val="003438D1"/>
    <w:rsid w:val="00343C64"/>
    <w:rsid w:val="00344009"/>
    <w:rsid w:val="003443C3"/>
    <w:rsid w:val="00344495"/>
    <w:rsid w:val="00344785"/>
    <w:rsid w:val="00344ABD"/>
    <w:rsid w:val="00344B6C"/>
    <w:rsid w:val="0034508C"/>
    <w:rsid w:val="00345204"/>
    <w:rsid w:val="003452AA"/>
    <w:rsid w:val="003457FB"/>
    <w:rsid w:val="00345BAE"/>
    <w:rsid w:val="00345F23"/>
    <w:rsid w:val="0034616E"/>
    <w:rsid w:val="00346179"/>
    <w:rsid w:val="003461FD"/>
    <w:rsid w:val="00346AC2"/>
    <w:rsid w:val="00346BFD"/>
    <w:rsid w:val="00346C25"/>
    <w:rsid w:val="00346EAE"/>
    <w:rsid w:val="00347451"/>
    <w:rsid w:val="003474D6"/>
    <w:rsid w:val="00347A8D"/>
    <w:rsid w:val="00347B65"/>
    <w:rsid w:val="0035070C"/>
    <w:rsid w:val="003509BC"/>
    <w:rsid w:val="003509DE"/>
    <w:rsid w:val="00350DF3"/>
    <w:rsid w:val="00350ECC"/>
    <w:rsid w:val="0035107A"/>
    <w:rsid w:val="00351679"/>
    <w:rsid w:val="0035171F"/>
    <w:rsid w:val="00351786"/>
    <w:rsid w:val="00351946"/>
    <w:rsid w:val="00351A39"/>
    <w:rsid w:val="00351F3A"/>
    <w:rsid w:val="003521AA"/>
    <w:rsid w:val="003538BC"/>
    <w:rsid w:val="00353D1A"/>
    <w:rsid w:val="003541D2"/>
    <w:rsid w:val="00354418"/>
    <w:rsid w:val="00354C83"/>
    <w:rsid w:val="00355039"/>
    <w:rsid w:val="00356128"/>
    <w:rsid w:val="00356562"/>
    <w:rsid w:val="00356D31"/>
    <w:rsid w:val="00356F70"/>
    <w:rsid w:val="003575FA"/>
    <w:rsid w:val="00357F65"/>
    <w:rsid w:val="003602B2"/>
    <w:rsid w:val="00362274"/>
    <w:rsid w:val="003622AF"/>
    <w:rsid w:val="003625BC"/>
    <w:rsid w:val="00362CF6"/>
    <w:rsid w:val="00362F1C"/>
    <w:rsid w:val="0036335A"/>
    <w:rsid w:val="00363688"/>
    <w:rsid w:val="00363B8D"/>
    <w:rsid w:val="00364753"/>
    <w:rsid w:val="00364AE4"/>
    <w:rsid w:val="00364BBA"/>
    <w:rsid w:val="00364FDA"/>
    <w:rsid w:val="003654C5"/>
    <w:rsid w:val="00366167"/>
    <w:rsid w:val="00367D4E"/>
    <w:rsid w:val="00367F02"/>
    <w:rsid w:val="003700B8"/>
    <w:rsid w:val="003700D3"/>
    <w:rsid w:val="0037088C"/>
    <w:rsid w:val="00370A56"/>
    <w:rsid w:val="00370F0D"/>
    <w:rsid w:val="00370F87"/>
    <w:rsid w:val="00371070"/>
    <w:rsid w:val="00371376"/>
    <w:rsid w:val="00371C67"/>
    <w:rsid w:val="00371F22"/>
    <w:rsid w:val="003723B9"/>
    <w:rsid w:val="003726CD"/>
    <w:rsid w:val="003727D0"/>
    <w:rsid w:val="00372872"/>
    <w:rsid w:val="003728D8"/>
    <w:rsid w:val="003728F3"/>
    <w:rsid w:val="003729D8"/>
    <w:rsid w:val="003734E7"/>
    <w:rsid w:val="00373540"/>
    <w:rsid w:val="0037379F"/>
    <w:rsid w:val="00373AAE"/>
    <w:rsid w:val="00373E72"/>
    <w:rsid w:val="00374181"/>
    <w:rsid w:val="00374262"/>
    <w:rsid w:val="003746C9"/>
    <w:rsid w:val="00374D0D"/>
    <w:rsid w:val="003750A3"/>
    <w:rsid w:val="003751A3"/>
    <w:rsid w:val="0037528D"/>
    <w:rsid w:val="003754FA"/>
    <w:rsid w:val="00375561"/>
    <w:rsid w:val="00375686"/>
    <w:rsid w:val="00375A68"/>
    <w:rsid w:val="003764AC"/>
    <w:rsid w:val="00377293"/>
    <w:rsid w:val="003775E3"/>
    <w:rsid w:val="00377F66"/>
    <w:rsid w:val="00380155"/>
    <w:rsid w:val="00380CBF"/>
    <w:rsid w:val="00381C0E"/>
    <w:rsid w:val="00382098"/>
    <w:rsid w:val="003821CF"/>
    <w:rsid w:val="00382B43"/>
    <w:rsid w:val="003837B2"/>
    <w:rsid w:val="003839F2"/>
    <w:rsid w:val="00383E0A"/>
    <w:rsid w:val="0038411A"/>
    <w:rsid w:val="00384656"/>
    <w:rsid w:val="00384760"/>
    <w:rsid w:val="00385557"/>
    <w:rsid w:val="003856F4"/>
    <w:rsid w:val="00385AD6"/>
    <w:rsid w:val="003865A0"/>
    <w:rsid w:val="00386B5B"/>
    <w:rsid w:val="00387421"/>
    <w:rsid w:val="00387A45"/>
    <w:rsid w:val="00390754"/>
    <w:rsid w:val="00390ABD"/>
    <w:rsid w:val="00390B82"/>
    <w:rsid w:val="00390DC0"/>
    <w:rsid w:val="00391368"/>
    <w:rsid w:val="00391902"/>
    <w:rsid w:val="00391A05"/>
    <w:rsid w:val="00391C50"/>
    <w:rsid w:val="00391F2C"/>
    <w:rsid w:val="00391F70"/>
    <w:rsid w:val="003923EF"/>
    <w:rsid w:val="003924CE"/>
    <w:rsid w:val="00393612"/>
    <w:rsid w:val="00393DAB"/>
    <w:rsid w:val="00394270"/>
    <w:rsid w:val="00394A3B"/>
    <w:rsid w:val="00394AE4"/>
    <w:rsid w:val="003950E4"/>
    <w:rsid w:val="003951A6"/>
    <w:rsid w:val="00395209"/>
    <w:rsid w:val="0039548F"/>
    <w:rsid w:val="00396051"/>
    <w:rsid w:val="00396194"/>
    <w:rsid w:val="003963F4"/>
    <w:rsid w:val="003966D8"/>
    <w:rsid w:val="003969E7"/>
    <w:rsid w:val="00396DC8"/>
    <w:rsid w:val="00397422"/>
    <w:rsid w:val="003A01ED"/>
    <w:rsid w:val="003A03F3"/>
    <w:rsid w:val="003A0697"/>
    <w:rsid w:val="003A1206"/>
    <w:rsid w:val="003A1591"/>
    <w:rsid w:val="003A1661"/>
    <w:rsid w:val="003A230F"/>
    <w:rsid w:val="003A28C8"/>
    <w:rsid w:val="003A30F2"/>
    <w:rsid w:val="003A367D"/>
    <w:rsid w:val="003A39CD"/>
    <w:rsid w:val="003A51EB"/>
    <w:rsid w:val="003A5546"/>
    <w:rsid w:val="003A5708"/>
    <w:rsid w:val="003A57AF"/>
    <w:rsid w:val="003A5BEA"/>
    <w:rsid w:val="003A62F6"/>
    <w:rsid w:val="003A686E"/>
    <w:rsid w:val="003A6CC7"/>
    <w:rsid w:val="003A6F41"/>
    <w:rsid w:val="003A6F5C"/>
    <w:rsid w:val="003A77EC"/>
    <w:rsid w:val="003A787A"/>
    <w:rsid w:val="003A7B5E"/>
    <w:rsid w:val="003A7CA1"/>
    <w:rsid w:val="003A7FF0"/>
    <w:rsid w:val="003B0296"/>
    <w:rsid w:val="003B0824"/>
    <w:rsid w:val="003B0F36"/>
    <w:rsid w:val="003B1100"/>
    <w:rsid w:val="003B131D"/>
    <w:rsid w:val="003B144C"/>
    <w:rsid w:val="003B1750"/>
    <w:rsid w:val="003B1755"/>
    <w:rsid w:val="003B1A07"/>
    <w:rsid w:val="003B1A14"/>
    <w:rsid w:val="003B1CB4"/>
    <w:rsid w:val="003B2296"/>
    <w:rsid w:val="003B2615"/>
    <w:rsid w:val="003B2931"/>
    <w:rsid w:val="003B3486"/>
    <w:rsid w:val="003B3876"/>
    <w:rsid w:val="003B3A43"/>
    <w:rsid w:val="003B3E64"/>
    <w:rsid w:val="003B41E6"/>
    <w:rsid w:val="003B43C7"/>
    <w:rsid w:val="003B4477"/>
    <w:rsid w:val="003B4499"/>
    <w:rsid w:val="003B44EA"/>
    <w:rsid w:val="003B4593"/>
    <w:rsid w:val="003B4C56"/>
    <w:rsid w:val="003B4E70"/>
    <w:rsid w:val="003B5163"/>
    <w:rsid w:val="003B5471"/>
    <w:rsid w:val="003B575F"/>
    <w:rsid w:val="003B5924"/>
    <w:rsid w:val="003B5BAD"/>
    <w:rsid w:val="003B6828"/>
    <w:rsid w:val="003B6A3C"/>
    <w:rsid w:val="003B6F7D"/>
    <w:rsid w:val="003B795A"/>
    <w:rsid w:val="003C0429"/>
    <w:rsid w:val="003C0473"/>
    <w:rsid w:val="003C0907"/>
    <w:rsid w:val="003C0933"/>
    <w:rsid w:val="003C2227"/>
    <w:rsid w:val="003C2402"/>
    <w:rsid w:val="003C27BE"/>
    <w:rsid w:val="003C2A87"/>
    <w:rsid w:val="003C3992"/>
    <w:rsid w:val="003C39C4"/>
    <w:rsid w:val="003C3CCB"/>
    <w:rsid w:val="003C4E1C"/>
    <w:rsid w:val="003C4F10"/>
    <w:rsid w:val="003C529A"/>
    <w:rsid w:val="003C5568"/>
    <w:rsid w:val="003C5AFF"/>
    <w:rsid w:val="003C5CC0"/>
    <w:rsid w:val="003C64B2"/>
    <w:rsid w:val="003C65BF"/>
    <w:rsid w:val="003C68FA"/>
    <w:rsid w:val="003C6F44"/>
    <w:rsid w:val="003C7225"/>
    <w:rsid w:val="003C7842"/>
    <w:rsid w:val="003C79D1"/>
    <w:rsid w:val="003C79FE"/>
    <w:rsid w:val="003C7F01"/>
    <w:rsid w:val="003D066D"/>
    <w:rsid w:val="003D0B5C"/>
    <w:rsid w:val="003D0E3F"/>
    <w:rsid w:val="003D1943"/>
    <w:rsid w:val="003D19C1"/>
    <w:rsid w:val="003D200A"/>
    <w:rsid w:val="003D2045"/>
    <w:rsid w:val="003D30F9"/>
    <w:rsid w:val="003D31E4"/>
    <w:rsid w:val="003D331D"/>
    <w:rsid w:val="003D3838"/>
    <w:rsid w:val="003D4174"/>
    <w:rsid w:val="003D41A8"/>
    <w:rsid w:val="003D4EEF"/>
    <w:rsid w:val="003D561A"/>
    <w:rsid w:val="003D5884"/>
    <w:rsid w:val="003D589B"/>
    <w:rsid w:val="003D5E75"/>
    <w:rsid w:val="003D61B0"/>
    <w:rsid w:val="003D6D59"/>
    <w:rsid w:val="003D6E13"/>
    <w:rsid w:val="003D72BE"/>
    <w:rsid w:val="003D7E31"/>
    <w:rsid w:val="003E005C"/>
    <w:rsid w:val="003E03BB"/>
    <w:rsid w:val="003E0943"/>
    <w:rsid w:val="003E0A33"/>
    <w:rsid w:val="003E0C03"/>
    <w:rsid w:val="003E1051"/>
    <w:rsid w:val="003E138D"/>
    <w:rsid w:val="003E1A00"/>
    <w:rsid w:val="003E1AEF"/>
    <w:rsid w:val="003E230B"/>
    <w:rsid w:val="003E2368"/>
    <w:rsid w:val="003E29DB"/>
    <w:rsid w:val="003E2CFB"/>
    <w:rsid w:val="003E3072"/>
    <w:rsid w:val="003E3122"/>
    <w:rsid w:val="003E31F8"/>
    <w:rsid w:val="003E3549"/>
    <w:rsid w:val="003E3CC0"/>
    <w:rsid w:val="003E3CF9"/>
    <w:rsid w:val="003E4266"/>
    <w:rsid w:val="003E4598"/>
    <w:rsid w:val="003E4D27"/>
    <w:rsid w:val="003E4DD1"/>
    <w:rsid w:val="003E5C8C"/>
    <w:rsid w:val="003E6E1F"/>
    <w:rsid w:val="003E6F9B"/>
    <w:rsid w:val="003E709C"/>
    <w:rsid w:val="003E789F"/>
    <w:rsid w:val="003E7C1F"/>
    <w:rsid w:val="003E7D10"/>
    <w:rsid w:val="003E7DEC"/>
    <w:rsid w:val="003F01F8"/>
    <w:rsid w:val="003F025A"/>
    <w:rsid w:val="003F0B52"/>
    <w:rsid w:val="003F101A"/>
    <w:rsid w:val="003F1A6A"/>
    <w:rsid w:val="003F2374"/>
    <w:rsid w:val="003F283F"/>
    <w:rsid w:val="003F28FA"/>
    <w:rsid w:val="003F2D44"/>
    <w:rsid w:val="003F33AF"/>
    <w:rsid w:val="003F3583"/>
    <w:rsid w:val="003F35C2"/>
    <w:rsid w:val="003F3D8D"/>
    <w:rsid w:val="003F4950"/>
    <w:rsid w:val="003F4CB0"/>
    <w:rsid w:val="003F4DB2"/>
    <w:rsid w:val="003F5010"/>
    <w:rsid w:val="003F540F"/>
    <w:rsid w:val="003F571C"/>
    <w:rsid w:val="003F63F4"/>
    <w:rsid w:val="003F6457"/>
    <w:rsid w:val="003F7726"/>
    <w:rsid w:val="003F7BF9"/>
    <w:rsid w:val="003F7FA5"/>
    <w:rsid w:val="003F7FEF"/>
    <w:rsid w:val="00400A73"/>
    <w:rsid w:val="00400AB1"/>
    <w:rsid w:val="00400E2A"/>
    <w:rsid w:val="00401065"/>
    <w:rsid w:val="004015C0"/>
    <w:rsid w:val="00401946"/>
    <w:rsid w:val="00401C25"/>
    <w:rsid w:val="00401FB1"/>
    <w:rsid w:val="0040202E"/>
    <w:rsid w:val="00402509"/>
    <w:rsid w:val="0040283C"/>
    <w:rsid w:val="0040311B"/>
    <w:rsid w:val="004034C5"/>
    <w:rsid w:val="004036B7"/>
    <w:rsid w:val="004036CA"/>
    <w:rsid w:val="004041BF"/>
    <w:rsid w:val="004042B2"/>
    <w:rsid w:val="00404549"/>
    <w:rsid w:val="00404F20"/>
    <w:rsid w:val="0040513F"/>
    <w:rsid w:val="00405A5B"/>
    <w:rsid w:val="00406940"/>
    <w:rsid w:val="00407219"/>
    <w:rsid w:val="0040758E"/>
    <w:rsid w:val="0041053F"/>
    <w:rsid w:val="00410AAD"/>
    <w:rsid w:val="0041111B"/>
    <w:rsid w:val="0041188C"/>
    <w:rsid w:val="00411DE8"/>
    <w:rsid w:val="004126BA"/>
    <w:rsid w:val="00412801"/>
    <w:rsid w:val="00412983"/>
    <w:rsid w:val="00413D78"/>
    <w:rsid w:val="00413FC1"/>
    <w:rsid w:val="00413FED"/>
    <w:rsid w:val="004148D9"/>
    <w:rsid w:val="00414A7C"/>
    <w:rsid w:val="00414CE7"/>
    <w:rsid w:val="00414D77"/>
    <w:rsid w:val="00414DE1"/>
    <w:rsid w:val="00414DEE"/>
    <w:rsid w:val="0041599D"/>
    <w:rsid w:val="00415A85"/>
    <w:rsid w:val="00415E1C"/>
    <w:rsid w:val="004165FA"/>
    <w:rsid w:val="0041666F"/>
    <w:rsid w:val="00416922"/>
    <w:rsid w:val="00416B39"/>
    <w:rsid w:val="0041710F"/>
    <w:rsid w:val="0041752F"/>
    <w:rsid w:val="00417615"/>
    <w:rsid w:val="00417619"/>
    <w:rsid w:val="004177C4"/>
    <w:rsid w:val="00417A96"/>
    <w:rsid w:val="00417C00"/>
    <w:rsid w:val="00417D97"/>
    <w:rsid w:val="00417ED7"/>
    <w:rsid w:val="00417FB2"/>
    <w:rsid w:val="00417FC9"/>
    <w:rsid w:val="00420380"/>
    <w:rsid w:val="00420423"/>
    <w:rsid w:val="0042076A"/>
    <w:rsid w:val="00420F10"/>
    <w:rsid w:val="0042128C"/>
    <w:rsid w:val="00421E78"/>
    <w:rsid w:val="00421E9A"/>
    <w:rsid w:val="00422159"/>
    <w:rsid w:val="004232B4"/>
    <w:rsid w:val="004238F3"/>
    <w:rsid w:val="00423E06"/>
    <w:rsid w:val="0042493E"/>
    <w:rsid w:val="00424B36"/>
    <w:rsid w:val="00424D91"/>
    <w:rsid w:val="00425130"/>
    <w:rsid w:val="004252F0"/>
    <w:rsid w:val="00425914"/>
    <w:rsid w:val="0042599F"/>
    <w:rsid w:val="00426124"/>
    <w:rsid w:val="00426155"/>
    <w:rsid w:val="004261C9"/>
    <w:rsid w:val="0042676D"/>
    <w:rsid w:val="00426D9A"/>
    <w:rsid w:val="00426F14"/>
    <w:rsid w:val="00427C62"/>
    <w:rsid w:val="00430386"/>
    <w:rsid w:val="00430398"/>
    <w:rsid w:val="00430C4B"/>
    <w:rsid w:val="00430CF3"/>
    <w:rsid w:val="00431183"/>
    <w:rsid w:val="00431442"/>
    <w:rsid w:val="0043176B"/>
    <w:rsid w:val="004317D8"/>
    <w:rsid w:val="004318FC"/>
    <w:rsid w:val="00431AA4"/>
    <w:rsid w:val="004320A8"/>
    <w:rsid w:val="0043235D"/>
    <w:rsid w:val="004326A9"/>
    <w:rsid w:val="004327A3"/>
    <w:rsid w:val="00432894"/>
    <w:rsid w:val="00432A99"/>
    <w:rsid w:val="0043300D"/>
    <w:rsid w:val="00434681"/>
    <w:rsid w:val="004346D0"/>
    <w:rsid w:val="004348CB"/>
    <w:rsid w:val="0043493C"/>
    <w:rsid w:val="00435209"/>
    <w:rsid w:val="00435468"/>
    <w:rsid w:val="004355AF"/>
    <w:rsid w:val="00435BC1"/>
    <w:rsid w:val="004368A0"/>
    <w:rsid w:val="00436ADB"/>
    <w:rsid w:val="0043738E"/>
    <w:rsid w:val="004373F8"/>
    <w:rsid w:val="004375B1"/>
    <w:rsid w:val="004379FA"/>
    <w:rsid w:val="00437D34"/>
    <w:rsid w:val="004409A1"/>
    <w:rsid w:val="0044116C"/>
    <w:rsid w:val="004412B0"/>
    <w:rsid w:val="00441624"/>
    <w:rsid w:val="00441F9C"/>
    <w:rsid w:val="004420BB"/>
    <w:rsid w:val="004421B7"/>
    <w:rsid w:val="00442AA4"/>
    <w:rsid w:val="00443F24"/>
    <w:rsid w:val="004443B0"/>
    <w:rsid w:val="004449DA"/>
    <w:rsid w:val="00445727"/>
    <w:rsid w:val="00445AF0"/>
    <w:rsid w:val="00446089"/>
    <w:rsid w:val="00446132"/>
    <w:rsid w:val="00446942"/>
    <w:rsid w:val="00446D0E"/>
    <w:rsid w:val="0044762D"/>
    <w:rsid w:val="00447663"/>
    <w:rsid w:val="0045023D"/>
    <w:rsid w:val="00450926"/>
    <w:rsid w:val="00450A1A"/>
    <w:rsid w:val="0045121D"/>
    <w:rsid w:val="0045127E"/>
    <w:rsid w:val="004516FC"/>
    <w:rsid w:val="0045206D"/>
    <w:rsid w:val="004520D1"/>
    <w:rsid w:val="0045258E"/>
    <w:rsid w:val="004525CC"/>
    <w:rsid w:val="00452BF2"/>
    <w:rsid w:val="004530BD"/>
    <w:rsid w:val="0045372D"/>
    <w:rsid w:val="00453C28"/>
    <w:rsid w:val="00454F09"/>
    <w:rsid w:val="00455143"/>
    <w:rsid w:val="00455778"/>
    <w:rsid w:val="00455DDC"/>
    <w:rsid w:val="00456234"/>
    <w:rsid w:val="004566B8"/>
    <w:rsid w:val="00456E03"/>
    <w:rsid w:val="00456ECA"/>
    <w:rsid w:val="00457851"/>
    <w:rsid w:val="00457B30"/>
    <w:rsid w:val="00460A6A"/>
    <w:rsid w:val="00460E70"/>
    <w:rsid w:val="00461199"/>
    <w:rsid w:val="00461A9D"/>
    <w:rsid w:val="00462604"/>
    <w:rsid w:val="00462EA6"/>
    <w:rsid w:val="00462F8E"/>
    <w:rsid w:val="00463520"/>
    <w:rsid w:val="004638CC"/>
    <w:rsid w:val="004645D2"/>
    <w:rsid w:val="004647B0"/>
    <w:rsid w:val="00465184"/>
    <w:rsid w:val="004657FF"/>
    <w:rsid w:val="00465F66"/>
    <w:rsid w:val="00466BD2"/>
    <w:rsid w:val="00466C1B"/>
    <w:rsid w:val="00466C59"/>
    <w:rsid w:val="00466DB8"/>
    <w:rsid w:val="00466E72"/>
    <w:rsid w:val="004678A4"/>
    <w:rsid w:val="00467C02"/>
    <w:rsid w:val="00467EAD"/>
    <w:rsid w:val="00470168"/>
    <w:rsid w:val="00470303"/>
    <w:rsid w:val="00470AE9"/>
    <w:rsid w:val="00470E46"/>
    <w:rsid w:val="00470FD4"/>
    <w:rsid w:val="004716DD"/>
    <w:rsid w:val="00472127"/>
    <w:rsid w:val="00472C98"/>
    <w:rsid w:val="00472EEB"/>
    <w:rsid w:val="00472FA9"/>
    <w:rsid w:val="004731E3"/>
    <w:rsid w:val="00473CC3"/>
    <w:rsid w:val="00474B18"/>
    <w:rsid w:val="00475964"/>
    <w:rsid w:val="00476128"/>
    <w:rsid w:val="004769BB"/>
    <w:rsid w:val="004777CD"/>
    <w:rsid w:val="00480064"/>
    <w:rsid w:val="00480079"/>
    <w:rsid w:val="004800B2"/>
    <w:rsid w:val="00480218"/>
    <w:rsid w:val="00480BE8"/>
    <w:rsid w:val="00481CFA"/>
    <w:rsid w:val="00482285"/>
    <w:rsid w:val="004823A3"/>
    <w:rsid w:val="00482423"/>
    <w:rsid w:val="00482A9E"/>
    <w:rsid w:val="00482E29"/>
    <w:rsid w:val="00482EC6"/>
    <w:rsid w:val="00483022"/>
    <w:rsid w:val="00483CD9"/>
    <w:rsid w:val="00484793"/>
    <w:rsid w:val="00484DD9"/>
    <w:rsid w:val="004858AF"/>
    <w:rsid w:val="0048638F"/>
    <w:rsid w:val="0048678D"/>
    <w:rsid w:val="00486C4F"/>
    <w:rsid w:val="00486D22"/>
    <w:rsid w:val="00486F01"/>
    <w:rsid w:val="00487800"/>
    <w:rsid w:val="00487A11"/>
    <w:rsid w:val="004902DB"/>
    <w:rsid w:val="0049088D"/>
    <w:rsid w:val="00491299"/>
    <w:rsid w:val="00491466"/>
    <w:rsid w:val="00491704"/>
    <w:rsid w:val="00491866"/>
    <w:rsid w:val="00491A16"/>
    <w:rsid w:val="00491F5A"/>
    <w:rsid w:val="00492DC3"/>
    <w:rsid w:val="004931E6"/>
    <w:rsid w:val="004934F0"/>
    <w:rsid w:val="004934FD"/>
    <w:rsid w:val="00493C30"/>
    <w:rsid w:val="004944C5"/>
    <w:rsid w:val="00495265"/>
    <w:rsid w:val="004965F5"/>
    <w:rsid w:val="0049715C"/>
    <w:rsid w:val="0049757D"/>
    <w:rsid w:val="00497708"/>
    <w:rsid w:val="004A04DA"/>
    <w:rsid w:val="004A04F8"/>
    <w:rsid w:val="004A06A8"/>
    <w:rsid w:val="004A08AD"/>
    <w:rsid w:val="004A0BC9"/>
    <w:rsid w:val="004A166B"/>
    <w:rsid w:val="004A1745"/>
    <w:rsid w:val="004A200B"/>
    <w:rsid w:val="004A2488"/>
    <w:rsid w:val="004A27BD"/>
    <w:rsid w:val="004A2F80"/>
    <w:rsid w:val="004A306C"/>
    <w:rsid w:val="004A3A0B"/>
    <w:rsid w:val="004A3AED"/>
    <w:rsid w:val="004A3E0E"/>
    <w:rsid w:val="004A41E5"/>
    <w:rsid w:val="004A4CFB"/>
    <w:rsid w:val="004A4E7A"/>
    <w:rsid w:val="004A5020"/>
    <w:rsid w:val="004A5375"/>
    <w:rsid w:val="004A53F0"/>
    <w:rsid w:val="004A55D2"/>
    <w:rsid w:val="004A6033"/>
    <w:rsid w:val="004A6E1B"/>
    <w:rsid w:val="004A7066"/>
    <w:rsid w:val="004A7222"/>
    <w:rsid w:val="004A7764"/>
    <w:rsid w:val="004A7D2E"/>
    <w:rsid w:val="004A7D67"/>
    <w:rsid w:val="004B0889"/>
    <w:rsid w:val="004B0B09"/>
    <w:rsid w:val="004B0FB7"/>
    <w:rsid w:val="004B12C3"/>
    <w:rsid w:val="004B21F3"/>
    <w:rsid w:val="004B2539"/>
    <w:rsid w:val="004B269A"/>
    <w:rsid w:val="004B26A7"/>
    <w:rsid w:val="004B27E7"/>
    <w:rsid w:val="004B2B47"/>
    <w:rsid w:val="004B315F"/>
    <w:rsid w:val="004B3321"/>
    <w:rsid w:val="004B3896"/>
    <w:rsid w:val="004B3A0D"/>
    <w:rsid w:val="004B3B0F"/>
    <w:rsid w:val="004B3C4A"/>
    <w:rsid w:val="004B4160"/>
    <w:rsid w:val="004B52E0"/>
    <w:rsid w:val="004B5350"/>
    <w:rsid w:val="004B595F"/>
    <w:rsid w:val="004B59CC"/>
    <w:rsid w:val="004B6833"/>
    <w:rsid w:val="004B6E23"/>
    <w:rsid w:val="004B74D1"/>
    <w:rsid w:val="004B776D"/>
    <w:rsid w:val="004B7A9A"/>
    <w:rsid w:val="004B7DC1"/>
    <w:rsid w:val="004C0716"/>
    <w:rsid w:val="004C08A9"/>
    <w:rsid w:val="004C0BEE"/>
    <w:rsid w:val="004C0F67"/>
    <w:rsid w:val="004C159B"/>
    <w:rsid w:val="004C19E6"/>
    <w:rsid w:val="004C1F2D"/>
    <w:rsid w:val="004C2100"/>
    <w:rsid w:val="004C316C"/>
    <w:rsid w:val="004C326B"/>
    <w:rsid w:val="004C4612"/>
    <w:rsid w:val="004C4692"/>
    <w:rsid w:val="004C4B97"/>
    <w:rsid w:val="004C51BA"/>
    <w:rsid w:val="004C5378"/>
    <w:rsid w:val="004C5641"/>
    <w:rsid w:val="004C5841"/>
    <w:rsid w:val="004C5D65"/>
    <w:rsid w:val="004C63E8"/>
    <w:rsid w:val="004C663C"/>
    <w:rsid w:val="004C6756"/>
    <w:rsid w:val="004C6A53"/>
    <w:rsid w:val="004C6C8C"/>
    <w:rsid w:val="004C76EB"/>
    <w:rsid w:val="004C791C"/>
    <w:rsid w:val="004C7A67"/>
    <w:rsid w:val="004D0115"/>
    <w:rsid w:val="004D1575"/>
    <w:rsid w:val="004D15D9"/>
    <w:rsid w:val="004D19F7"/>
    <w:rsid w:val="004D1E1B"/>
    <w:rsid w:val="004D1F58"/>
    <w:rsid w:val="004D2287"/>
    <w:rsid w:val="004D24C6"/>
    <w:rsid w:val="004D29C1"/>
    <w:rsid w:val="004D2FC2"/>
    <w:rsid w:val="004D3151"/>
    <w:rsid w:val="004D3534"/>
    <w:rsid w:val="004D362D"/>
    <w:rsid w:val="004D3BB5"/>
    <w:rsid w:val="004D3C1B"/>
    <w:rsid w:val="004D3DBA"/>
    <w:rsid w:val="004D4600"/>
    <w:rsid w:val="004D499B"/>
    <w:rsid w:val="004D4CAE"/>
    <w:rsid w:val="004D5072"/>
    <w:rsid w:val="004D5616"/>
    <w:rsid w:val="004D5A94"/>
    <w:rsid w:val="004D66D8"/>
    <w:rsid w:val="004D69A5"/>
    <w:rsid w:val="004D6AAD"/>
    <w:rsid w:val="004D6C8D"/>
    <w:rsid w:val="004D7416"/>
    <w:rsid w:val="004D770A"/>
    <w:rsid w:val="004E07A2"/>
    <w:rsid w:val="004E1079"/>
    <w:rsid w:val="004E10B4"/>
    <w:rsid w:val="004E1378"/>
    <w:rsid w:val="004E1604"/>
    <w:rsid w:val="004E16F8"/>
    <w:rsid w:val="004E1833"/>
    <w:rsid w:val="004E18AC"/>
    <w:rsid w:val="004E1DFF"/>
    <w:rsid w:val="004E2061"/>
    <w:rsid w:val="004E2449"/>
    <w:rsid w:val="004E2762"/>
    <w:rsid w:val="004E2985"/>
    <w:rsid w:val="004E35FD"/>
    <w:rsid w:val="004E37DF"/>
    <w:rsid w:val="004E3BD7"/>
    <w:rsid w:val="004E3DAF"/>
    <w:rsid w:val="004E4330"/>
    <w:rsid w:val="004E4509"/>
    <w:rsid w:val="004E4E7F"/>
    <w:rsid w:val="004E4F59"/>
    <w:rsid w:val="004E67C4"/>
    <w:rsid w:val="004E6B8C"/>
    <w:rsid w:val="004E72F8"/>
    <w:rsid w:val="004E74C2"/>
    <w:rsid w:val="004E7702"/>
    <w:rsid w:val="004F0870"/>
    <w:rsid w:val="004F0A2A"/>
    <w:rsid w:val="004F1025"/>
    <w:rsid w:val="004F12CF"/>
    <w:rsid w:val="004F12DD"/>
    <w:rsid w:val="004F137C"/>
    <w:rsid w:val="004F1CBD"/>
    <w:rsid w:val="004F25CC"/>
    <w:rsid w:val="004F2A7B"/>
    <w:rsid w:val="004F3504"/>
    <w:rsid w:val="004F385B"/>
    <w:rsid w:val="004F3A73"/>
    <w:rsid w:val="004F3B2D"/>
    <w:rsid w:val="004F3E80"/>
    <w:rsid w:val="004F4178"/>
    <w:rsid w:val="004F4B5F"/>
    <w:rsid w:val="004F4BA1"/>
    <w:rsid w:val="004F4FCF"/>
    <w:rsid w:val="004F53CF"/>
    <w:rsid w:val="004F5935"/>
    <w:rsid w:val="004F63FC"/>
    <w:rsid w:val="004F6CD2"/>
    <w:rsid w:val="004F6F31"/>
    <w:rsid w:val="004F7ABA"/>
    <w:rsid w:val="004F7C7F"/>
    <w:rsid w:val="004F7F6D"/>
    <w:rsid w:val="00500095"/>
    <w:rsid w:val="00500866"/>
    <w:rsid w:val="00500EEF"/>
    <w:rsid w:val="00501946"/>
    <w:rsid w:val="00502681"/>
    <w:rsid w:val="00502D42"/>
    <w:rsid w:val="00502E9A"/>
    <w:rsid w:val="00502EC8"/>
    <w:rsid w:val="0050316A"/>
    <w:rsid w:val="00503191"/>
    <w:rsid w:val="005031EA"/>
    <w:rsid w:val="00503633"/>
    <w:rsid w:val="00503DA5"/>
    <w:rsid w:val="005047C0"/>
    <w:rsid w:val="005049F7"/>
    <w:rsid w:val="00504A02"/>
    <w:rsid w:val="00504A5A"/>
    <w:rsid w:val="00504A88"/>
    <w:rsid w:val="00504E91"/>
    <w:rsid w:val="00504F84"/>
    <w:rsid w:val="00504FD6"/>
    <w:rsid w:val="005052F5"/>
    <w:rsid w:val="00505751"/>
    <w:rsid w:val="005059FB"/>
    <w:rsid w:val="00505A8E"/>
    <w:rsid w:val="005066BB"/>
    <w:rsid w:val="00506873"/>
    <w:rsid w:val="00507078"/>
    <w:rsid w:val="00507FCF"/>
    <w:rsid w:val="00507FFC"/>
    <w:rsid w:val="005101C0"/>
    <w:rsid w:val="0051029F"/>
    <w:rsid w:val="00510635"/>
    <w:rsid w:val="00510650"/>
    <w:rsid w:val="005107E9"/>
    <w:rsid w:val="005109F6"/>
    <w:rsid w:val="00510E0B"/>
    <w:rsid w:val="00510EA5"/>
    <w:rsid w:val="005110B2"/>
    <w:rsid w:val="00511458"/>
    <w:rsid w:val="005115F7"/>
    <w:rsid w:val="00511A55"/>
    <w:rsid w:val="005123C0"/>
    <w:rsid w:val="00512724"/>
    <w:rsid w:val="005127D7"/>
    <w:rsid w:val="00512AEA"/>
    <w:rsid w:val="005133D2"/>
    <w:rsid w:val="005138F4"/>
    <w:rsid w:val="00514291"/>
    <w:rsid w:val="00514C19"/>
    <w:rsid w:val="00514D15"/>
    <w:rsid w:val="0051593C"/>
    <w:rsid w:val="00515DC0"/>
    <w:rsid w:val="00516292"/>
    <w:rsid w:val="00516E43"/>
    <w:rsid w:val="005178F7"/>
    <w:rsid w:val="0052047D"/>
    <w:rsid w:val="00520D89"/>
    <w:rsid w:val="00520FBD"/>
    <w:rsid w:val="00521A03"/>
    <w:rsid w:val="00521CAD"/>
    <w:rsid w:val="00522176"/>
    <w:rsid w:val="0052242B"/>
    <w:rsid w:val="00522711"/>
    <w:rsid w:val="00522E70"/>
    <w:rsid w:val="0052304D"/>
    <w:rsid w:val="005236BF"/>
    <w:rsid w:val="0052422F"/>
    <w:rsid w:val="005242B3"/>
    <w:rsid w:val="005244F3"/>
    <w:rsid w:val="0052454A"/>
    <w:rsid w:val="00524667"/>
    <w:rsid w:val="00524AEE"/>
    <w:rsid w:val="00524E13"/>
    <w:rsid w:val="00524F0A"/>
    <w:rsid w:val="0052506C"/>
    <w:rsid w:val="0052515E"/>
    <w:rsid w:val="00525EC8"/>
    <w:rsid w:val="00525FE1"/>
    <w:rsid w:val="005263B3"/>
    <w:rsid w:val="005263F7"/>
    <w:rsid w:val="0052676E"/>
    <w:rsid w:val="00527769"/>
    <w:rsid w:val="0052777C"/>
    <w:rsid w:val="00527CEA"/>
    <w:rsid w:val="0053003E"/>
    <w:rsid w:val="00530427"/>
    <w:rsid w:val="0053070C"/>
    <w:rsid w:val="005308F2"/>
    <w:rsid w:val="0053129F"/>
    <w:rsid w:val="005313AF"/>
    <w:rsid w:val="00531B3A"/>
    <w:rsid w:val="00531D09"/>
    <w:rsid w:val="00531EC6"/>
    <w:rsid w:val="00531FA9"/>
    <w:rsid w:val="00532089"/>
    <w:rsid w:val="00532097"/>
    <w:rsid w:val="005322AC"/>
    <w:rsid w:val="005324C9"/>
    <w:rsid w:val="00532605"/>
    <w:rsid w:val="005338DD"/>
    <w:rsid w:val="00533DA5"/>
    <w:rsid w:val="00533DF3"/>
    <w:rsid w:val="00533EED"/>
    <w:rsid w:val="00533F40"/>
    <w:rsid w:val="005341A0"/>
    <w:rsid w:val="005346F1"/>
    <w:rsid w:val="00534B1A"/>
    <w:rsid w:val="0053537A"/>
    <w:rsid w:val="0053555B"/>
    <w:rsid w:val="0053590E"/>
    <w:rsid w:val="00535C62"/>
    <w:rsid w:val="00535C93"/>
    <w:rsid w:val="00536A6A"/>
    <w:rsid w:val="005370EC"/>
    <w:rsid w:val="0053713D"/>
    <w:rsid w:val="005374A2"/>
    <w:rsid w:val="005374BD"/>
    <w:rsid w:val="005402B8"/>
    <w:rsid w:val="005402FD"/>
    <w:rsid w:val="00540597"/>
    <w:rsid w:val="00540730"/>
    <w:rsid w:val="00540C62"/>
    <w:rsid w:val="00540E9B"/>
    <w:rsid w:val="0054109D"/>
    <w:rsid w:val="005417C2"/>
    <w:rsid w:val="00541C91"/>
    <w:rsid w:val="00541DB4"/>
    <w:rsid w:val="00542097"/>
    <w:rsid w:val="0054255F"/>
    <w:rsid w:val="005426C3"/>
    <w:rsid w:val="0054299F"/>
    <w:rsid w:val="00542AD8"/>
    <w:rsid w:val="00542BEC"/>
    <w:rsid w:val="00542F5F"/>
    <w:rsid w:val="005434A5"/>
    <w:rsid w:val="00543BFC"/>
    <w:rsid w:val="0054430E"/>
    <w:rsid w:val="00544376"/>
    <w:rsid w:val="00544CCA"/>
    <w:rsid w:val="00544DE7"/>
    <w:rsid w:val="00544EA2"/>
    <w:rsid w:val="00544EE0"/>
    <w:rsid w:val="00544FBC"/>
    <w:rsid w:val="005458B3"/>
    <w:rsid w:val="00545911"/>
    <w:rsid w:val="00545BCB"/>
    <w:rsid w:val="00545C66"/>
    <w:rsid w:val="00545EE4"/>
    <w:rsid w:val="00545FAA"/>
    <w:rsid w:val="0054636A"/>
    <w:rsid w:val="005474EF"/>
    <w:rsid w:val="00547596"/>
    <w:rsid w:val="00550198"/>
    <w:rsid w:val="00550D0E"/>
    <w:rsid w:val="00552182"/>
    <w:rsid w:val="00552510"/>
    <w:rsid w:val="00553985"/>
    <w:rsid w:val="005542F0"/>
    <w:rsid w:val="005546D3"/>
    <w:rsid w:val="005547DB"/>
    <w:rsid w:val="00554DED"/>
    <w:rsid w:val="005550D1"/>
    <w:rsid w:val="00555220"/>
    <w:rsid w:val="00555372"/>
    <w:rsid w:val="0055586D"/>
    <w:rsid w:val="005563DB"/>
    <w:rsid w:val="00556578"/>
    <w:rsid w:val="00556673"/>
    <w:rsid w:val="00556F9B"/>
    <w:rsid w:val="005576C5"/>
    <w:rsid w:val="00557796"/>
    <w:rsid w:val="00557BCF"/>
    <w:rsid w:val="005600E7"/>
    <w:rsid w:val="00560A1B"/>
    <w:rsid w:val="00560EDC"/>
    <w:rsid w:val="0056125D"/>
    <w:rsid w:val="005612D5"/>
    <w:rsid w:val="00561C25"/>
    <w:rsid w:val="005620E6"/>
    <w:rsid w:val="00562665"/>
    <w:rsid w:val="00562872"/>
    <w:rsid w:val="005628F1"/>
    <w:rsid w:val="00562A33"/>
    <w:rsid w:val="00563FB9"/>
    <w:rsid w:val="00564434"/>
    <w:rsid w:val="0056498E"/>
    <w:rsid w:val="005651CD"/>
    <w:rsid w:val="00565AFB"/>
    <w:rsid w:val="00565D8A"/>
    <w:rsid w:val="00565EDF"/>
    <w:rsid w:val="00565F5A"/>
    <w:rsid w:val="0056718A"/>
    <w:rsid w:val="005672A5"/>
    <w:rsid w:val="005678AF"/>
    <w:rsid w:val="00567DD3"/>
    <w:rsid w:val="00567FAB"/>
    <w:rsid w:val="00570947"/>
    <w:rsid w:val="00570E28"/>
    <w:rsid w:val="00571121"/>
    <w:rsid w:val="0057178B"/>
    <w:rsid w:val="00571799"/>
    <w:rsid w:val="005717D7"/>
    <w:rsid w:val="00572006"/>
    <w:rsid w:val="005724BB"/>
    <w:rsid w:val="005725F7"/>
    <w:rsid w:val="005727E9"/>
    <w:rsid w:val="00573141"/>
    <w:rsid w:val="00573504"/>
    <w:rsid w:val="0057394E"/>
    <w:rsid w:val="00573C29"/>
    <w:rsid w:val="005745AA"/>
    <w:rsid w:val="005745B6"/>
    <w:rsid w:val="005755F5"/>
    <w:rsid w:val="00575ED5"/>
    <w:rsid w:val="00575F00"/>
    <w:rsid w:val="005760E3"/>
    <w:rsid w:val="005763E5"/>
    <w:rsid w:val="00576877"/>
    <w:rsid w:val="00576A6A"/>
    <w:rsid w:val="00576EB1"/>
    <w:rsid w:val="00577074"/>
    <w:rsid w:val="005779C4"/>
    <w:rsid w:val="00577D59"/>
    <w:rsid w:val="0058089D"/>
    <w:rsid w:val="00580980"/>
    <w:rsid w:val="00580B35"/>
    <w:rsid w:val="005820F5"/>
    <w:rsid w:val="00582448"/>
    <w:rsid w:val="00582720"/>
    <w:rsid w:val="005831F6"/>
    <w:rsid w:val="005838EF"/>
    <w:rsid w:val="005844A7"/>
    <w:rsid w:val="00584514"/>
    <w:rsid w:val="00584B72"/>
    <w:rsid w:val="00584C0B"/>
    <w:rsid w:val="00584F07"/>
    <w:rsid w:val="005855AB"/>
    <w:rsid w:val="00585891"/>
    <w:rsid w:val="00585FFA"/>
    <w:rsid w:val="00586028"/>
    <w:rsid w:val="00586B2D"/>
    <w:rsid w:val="00586DCF"/>
    <w:rsid w:val="00586E2B"/>
    <w:rsid w:val="005874C8"/>
    <w:rsid w:val="0058764D"/>
    <w:rsid w:val="00587D81"/>
    <w:rsid w:val="00590238"/>
    <w:rsid w:val="005903CC"/>
    <w:rsid w:val="005915E7"/>
    <w:rsid w:val="005917D1"/>
    <w:rsid w:val="005919CE"/>
    <w:rsid w:val="00591AF2"/>
    <w:rsid w:val="00591CC0"/>
    <w:rsid w:val="00592836"/>
    <w:rsid w:val="0059286D"/>
    <w:rsid w:val="00592917"/>
    <w:rsid w:val="00592A2B"/>
    <w:rsid w:val="00592E0B"/>
    <w:rsid w:val="00593217"/>
    <w:rsid w:val="00593803"/>
    <w:rsid w:val="005938CC"/>
    <w:rsid w:val="00593B3D"/>
    <w:rsid w:val="005940E9"/>
    <w:rsid w:val="0059477F"/>
    <w:rsid w:val="00594874"/>
    <w:rsid w:val="00595293"/>
    <w:rsid w:val="005959AD"/>
    <w:rsid w:val="00595DE2"/>
    <w:rsid w:val="00595FF9"/>
    <w:rsid w:val="00596196"/>
    <w:rsid w:val="00596248"/>
    <w:rsid w:val="00596572"/>
    <w:rsid w:val="00596C62"/>
    <w:rsid w:val="0059768F"/>
    <w:rsid w:val="005A009B"/>
    <w:rsid w:val="005A00DC"/>
    <w:rsid w:val="005A02BB"/>
    <w:rsid w:val="005A09B6"/>
    <w:rsid w:val="005A0E5F"/>
    <w:rsid w:val="005A100D"/>
    <w:rsid w:val="005A13AA"/>
    <w:rsid w:val="005A190D"/>
    <w:rsid w:val="005A1C6D"/>
    <w:rsid w:val="005A1D94"/>
    <w:rsid w:val="005A259F"/>
    <w:rsid w:val="005A293A"/>
    <w:rsid w:val="005A2AA0"/>
    <w:rsid w:val="005A2D22"/>
    <w:rsid w:val="005A2E21"/>
    <w:rsid w:val="005A2F62"/>
    <w:rsid w:val="005A3213"/>
    <w:rsid w:val="005A3D88"/>
    <w:rsid w:val="005A4623"/>
    <w:rsid w:val="005A4CBE"/>
    <w:rsid w:val="005A4E31"/>
    <w:rsid w:val="005A505F"/>
    <w:rsid w:val="005A55BF"/>
    <w:rsid w:val="005A58C7"/>
    <w:rsid w:val="005A5CCA"/>
    <w:rsid w:val="005A64B1"/>
    <w:rsid w:val="005A6E46"/>
    <w:rsid w:val="005A718C"/>
    <w:rsid w:val="005A7230"/>
    <w:rsid w:val="005A73BA"/>
    <w:rsid w:val="005A74D9"/>
    <w:rsid w:val="005A779F"/>
    <w:rsid w:val="005A788F"/>
    <w:rsid w:val="005A7A64"/>
    <w:rsid w:val="005A7DBE"/>
    <w:rsid w:val="005B0E20"/>
    <w:rsid w:val="005B1363"/>
    <w:rsid w:val="005B1E23"/>
    <w:rsid w:val="005B1F75"/>
    <w:rsid w:val="005B2575"/>
    <w:rsid w:val="005B2600"/>
    <w:rsid w:val="005B2A34"/>
    <w:rsid w:val="005B2B6E"/>
    <w:rsid w:val="005B481E"/>
    <w:rsid w:val="005B5CE9"/>
    <w:rsid w:val="005B69DB"/>
    <w:rsid w:val="005B6C87"/>
    <w:rsid w:val="005B6EA0"/>
    <w:rsid w:val="005B7088"/>
    <w:rsid w:val="005B72DD"/>
    <w:rsid w:val="005B74C3"/>
    <w:rsid w:val="005C0383"/>
    <w:rsid w:val="005C06AE"/>
    <w:rsid w:val="005C06D6"/>
    <w:rsid w:val="005C0A81"/>
    <w:rsid w:val="005C0EA4"/>
    <w:rsid w:val="005C0F48"/>
    <w:rsid w:val="005C10D6"/>
    <w:rsid w:val="005C14A9"/>
    <w:rsid w:val="005C1779"/>
    <w:rsid w:val="005C181D"/>
    <w:rsid w:val="005C1A09"/>
    <w:rsid w:val="005C1ABD"/>
    <w:rsid w:val="005C2226"/>
    <w:rsid w:val="005C2884"/>
    <w:rsid w:val="005C2CC5"/>
    <w:rsid w:val="005C35A7"/>
    <w:rsid w:val="005C3786"/>
    <w:rsid w:val="005C3E82"/>
    <w:rsid w:val="005C4394"/>
    <w:rsid w:val="005C454C"/>
    <w:rsid w:val="005C4A3E"/>
    <w:rsid w:val="005C4C81"/>
    <w:rsid w:val="005C4E6C"/>
    <w:rsid w:val="005C5073"/>
    <w:rsid w:val="005C53E2"/>
    <w:rsid w:val="005C5454"/>
    <w:rsid w:val="005C54CE"/>
    <w:rsid w:val="005C57F8"/>
    <w:rsid w:val="005C5808"/>
    <w:rsid w:val="005C660B"/>
    <w:rsid w:val="005C6615"/>
    <w:rsid w:val="005C69E4"/>
    <w:rsid w:val="005C6B12"/>
    <w:rsid w:val="005C6BF1"/>
    <w:rsid w:val="005C767A"/>
    <w:rsid w:val="005C7B86"/>
    <w:rsid w:val="005C7BBC"/>
    <w:rsid w:val="005D016F"/>
    <w:rsid w:val="005D0471"/>
    <w:rsid w:val="005D05A2"/>
    <w:rsid w:val="005D0BB9"/>
    <w:rsid w:val="005D112D"/>
    <w:rsid w:val="005D1528"/>
    <w:rsid w:val="005D1936"/>
    <w:rsid w:val="005D1CF4"/>
    <w:rsid w:val="005D21EF"/>
    <w:rsid w:val="005D224B"/>
    <w:rsid w:val="005D23B3"/>
    <w:rsid w:val="005D26F0"/>
    <w:rsid w:val="005D2743"/>
    <w:rsid w:val="005D2D93"/>
    <w:rsid w:val="005D3234"/>
    <w:rsid w:val="005D330B"/>
    <w:rsid w:val="005D3474"/>
    <w:rsid w:val="005D3679"/>
    <w:rsid w:val="005D440E"/>
    <w:rsid w:val="005D4515"/>
    <w:rsid w:val="005D461C"/>
    <w:rsid w:val="005D4927"/>
    <w:rsid w:val="005D4B0C"/>
    <w:rsid w:val="005D4C0B"/>
    <w:rsid w:val="005D4E00"/>
    <w:rsid w:val="005D50D1"/>
    <w:rsid w:val="005D5398"/>
    <w:rsid w:val="005D544F"/>
    <w:rsid w:val="005D567B"/>
    <w:rsid w:val="005D5934"/>
    <w:rsid w:val="005D6176"/>
    <w:rsid w:val="005D62C7"/>
    <w:rsid w:val="005D6353"/>
    <w:rsid w:val="005D6AD8"/>
    <w:rsid w:val="005D6D3C"/>
    <w:rsid w:val="005D6E2E"/>
    <w:rsid w:val="005D75BB"/>
    <w:rsid w:val="005D7B44"/>
    <w:rsid w:val="005D7E51"/>
    <w:rsid w:val="005E007D"/>
    <w:rsid w:val="005E094E"/>
    <w:rsid w:val="005E0E62"/>
    <w:rsid w:val="005E0FDC"/>
    <w:rsid w:val="005E1AB2"/>
    <w:rsid w:val="005E1D77"/>
    <w:rsid w:val="005E2878"/>
    <w:rsid w:val="005E2902"/>
    <w:rsid w:val="005E29F3"/>
    <w:rsid w:val="005E2B28"/>
    <w:rsid w:val="005E32B9"/>
    <w:rsid w:val="005E3423"/>
    <w:rsid w:val="005E3E4A"/>
    <w:rsid w:val="005E401F"/>
    <w:rsid w:val="005E4405"/>
    <w:rsid w:val="005E5127"/>
    <w:rsid w:val="005E5F4F"/>
    <w:rsid w:val="005E64B0"/>
    <w:rsid w:val="005E6830"/>
    <w:rsid w:val="005E6B16"/>
    <w:rsid w:val="005E6B87"/>
    <w:rsid w:val="005E70DE"/>
    <w:rsid w:val="005E7511"/>
    <w:rsid w:val="005F01F0"/>
    <w:rsid w:val="005F080C"/>
    <w:rsid w:val="005F13EF"/>
    <w:rsid w:val="005F1768"/>
    <w:rsid w:val="005F1809"/>
    <w:rsid w:val="005F1E63"/>
    <w:rsid w:val="005F27CB"/>
    <w:rsid w:val="005F2E6D"/>
    <w:rsid w:val="005F35AD"/>
    <w:rsid w:val="005F3755"/>
    <w:rsid w:val="005F406A"/>
    <w:rsid w:val="005F4ACB"/>
    <w:rsid w:val="005F4D40"/>
    <w:rsid w:val="005F54D9"/>
    <w:rsid w:val="005F550B"/>
    <w:rsid w:val="005F5521"/>
    <w:rsid w:val="005F5D63"/>
    <w:rsid w:val="005F61AC"/>
    <w:rsid w:val="005F61CC"/>
    <w:rsid w:val="005F717A"/>
    <w:rsid w:val="005F722C"/>
    <w:rsid w:val="005F78BF"/>
    <w:rsid w:val="005F7909"/>
    <w:rsid w:val="0060057C"/>
    <w:rsid w:val="00600611"/>
    <w:rsid w:val="00600AAE"/>
    <w:rsid w:val="00601269"/>
    <w:rsid w:val="00601402"/>
    <w:rsid w:val="00601B70"/>
    <w:rsid w:val="00601DD3"/>
    <w:rsid w:val="00602868"/>
    <w:rsid w:val="00602BB2"/>
    <w:rsid w:val="00603EE1"/>
    <w:rsid w:val="00604045"/>
    <w:rsid w:val="00604243"/>
    <w:rsid w:val="00604B16"/>
    <w:rsid w:val="00604EC2"/>
    <w:rsid w:val="00604EE9"/>
    <w:rsid w:val="006058C9"/>
    <w:rsid w:val="00605A61"/>
    <w:rsid w:val="0060637A"/>
    <w:rsid w:val="0060670C"/>
    <w:rsid w:val="00607094"/>
    <w:rsid w:val="006073EC"/>
    <w:rsid w:val="00607521"/>
    <w:rsid w:val="00607887"/>
    <w:rsid w:val="00607E92"/>
    <w:rsid w:val="00607EAE"/>
    <w:rsid w:val="006100A4"/>
    <w:rsid w:val="00610610"/>
    <w:rsid w:val="00610645"/>
    <w:rsid w:val="006112B8"/>
    <w:rsid w:val="00611B98"/>
    <w:rsid w:val="00612E09"/>
    <w:rsid w:val="00612EEB"/>
    <w:rsid w:val="006131EC"/>
    <w:rsid w:val="00613833"/>
    <w:rsid w:val="00613A3B"/>
    <w:rsid w:val="00613A86"/>
    <w:rsid w:val="00613D0D"/>
    <w:rsid w:val="00613DB0"/>
    <w:rsid w:val="0061439C"/>
    <w:rsid w:val="006143CE"/>
    <w:rsid w:val="00614AEC"/>
    <w:rsid w:val="00615042"/>
    <w:rsid w:val="00615273"/>
    <w:rsid w:val="0061581C"/>
    <w:rsid w:val="006159CC"/>
    <w:rsid w:val="006159E6"/>
    <w:rsid w:val="00615E06"/>
    <w:rsid w:val="00615F43"/>
    <w:rsid w:val="00616166"/>
    <w:rsid w:val="00616DF8"/>
    <w:rsid w:val="00617171"/>
    <w:rsid w:val="00617B37"/>
    <w:rsid w:val="00617FAA"/>
    <w:rsid w:val="0062141A"/>
    <w:rsid w:val="0062143C"/>
    <w:rsid w:val="00622284"/>
    <w:rsid w:val="0062415E"/>
    <w:rsid w:val="006243C6"/>
    <w:rsid w:val="00624513"/>
    <w:rsid w:val="00624900"/>
    <w:rsid w:val="00625430"/>
    <w:rsid w:val="00625546"/>
    <w:rsid w:val="00625C07"/>
    <w:rsid w:val="00625CCF"/>
    <w:rsid w:val="006261A4"/>
    <w:rsid w:val="0062621F"/>
    <w:rsid w:val="006266A5"/>
    <w:rsid w:val="00627E0D"/>
    <w:rsid w:val="006304EA"/>
    <w:rsid w:val="0063057F"/>
    <w:rsid w:val="0063072E"/>
    <w:rsid w:val="00630849"/>
    <w:rsid w:val="00630EEA"/>
    <w:rsid w:val="006316DD"/>
    <w:rsid w:val="00631977"/>
    <w:rsid w:val="00631A72"/>
    <w:rsid w:val="00631B8B"/>
    <w:rsid w:val="00631DAA"/>
    <w:rsid w:val="00631E48"/>
    <w:rsid w:val="0063273C"/>
    <w:rsid w:val="006327F9"/>
    <w:rsid w:val="00633249"/>
    <w:rsid w:val="006335C3"/>
    <w:rsid w:val="006337FD"/>
    <w:rsid w:val="00634271"/>
    <w:rsid w:val="006347EE"/>
    <w:rsid w:val="00634FE9"/>
    <w:rsid w:val="0063548F"/>
    <w:rsid w:val="00635649"/>
    <w:rsid w:val="00635C9A"/>
    <w:rsid w:val="00635E16"/>
    <w:rsid w:val="00635EC6"/>
    <w:rsid w:val="0063740D"/>
    <w:rsid w:val="006378FE"/>
    <w:rsid w:val="00637BE3"/>
    <w:rsid w:val="006402C2"/>
    <w:rsid w:val="00640352"/>
    <w:rsid w:val="0064054D"/>
    <w:rsid w:val="00640711"/>
    <w:rsid w:val="00640DDA"/>
    <w:rsid w:val="00640DF3"/>
    <w:rsid w:val="00641C4D"/>
    <w:rsid w:val="0064203C"/>
    <w:rsid w:val="00642577"/>
    <w:rsid w:val="00642906"/>
    <w:rsid w:val="00643521"/>
    <w:rsid w:val="006438CA"/>
    <w:rsid w:val="00643A94"/>
    <w:rsid w:val="00643C38"/>
    <w:rsid w:val="00643CB0"/>
    <w:rsid w:val="00643ECA"/>
    <w:rsid w:val="00643EF6"/>
    <w:rsid w:val="00644221"/>
    <w:rsid w:val="00644757"/>
    <w:rsid w:val="00646B85"/>
    <w:rsid w:val="00646E25"/>
    <w:rsid w:val="00647045"/>
    <w:rsid w:val="0065094B"/>
    <w:rsid w:val="00650CCB"/>
    <w:rsid w:val="00650E72"/>
    <w:rsid w:val="006510E7"/>
    <w:rsid w:val="006512D0"/>
    <w:rsid w:val="006513BE"/>
    <w:rsid w:val="006514CD"/>
    <w:rsid w:val="006515F0"/>
    <w:rsid w:val="00651B88"/>
    <w:rsid w:val="0065210C"/>
    <w:rsid w:val="00652249"/>
    <w:rsid w:val="006528A3"/>
    <w:rsid w:val="00652967"/>
    <w:rsid w:val="00652A5B"/>
    <w:rsid w:val="006536BE"/>
    <w:rsid w:val="00653A5A"/>
    <w:rsid w:val="00653E42"/>
    <w:rsid w:val="0065470D"/>
    <w:rsid w:val="0065485A"/>
    <w:rsid w:val="00654A32"/>
    <w:rsid w:val="00654D43"/>
    <w:rsid w:val="00654FDD"/>
    <w:rsid w:val="0065529D"/>
    <w:rsid w:val="006562BB"/>
    <w:rsid w:val="00656634"/>
    <w:rsid w:val="00656AC8"/>
    <w:rsid w:val="00656FE0"/>
    <w:rsid w:val="006571FD"/>
    <w:rsid w:val="0065772C"/>
    <w:rsid w:val="0066000A"/>
    <w:rsid w:val="0066091A"/>
    <w:rsid w:val="00660F94"/>
    <w:rsid w:val="00661436"/>
    <w:rsid w:val="00661E12"/>
    <w:rsid w:val="0066242A"/>
    <w:rsid w:val="0066247A"/>
    <w:rsid w:val="0066253F"/>
    <w:rsid w:val="00662D28"/>
    <w:rsid w:val="00662E90"/>
    <w:rsid w:val="00662F16"/>
    <w:rsid w:val="006630BC"/>
    <w:rsid w:val="006631DE"/>
    <w:rsid w:val="00663643"/>
    <w:rsid w:val="00663862"/>
    <w:rsid w:val="00663C69"/>
    <w:rsid w:val="00664805"/>
    <w:rsid w:val="006651A5"/>
    <w:rsid w:val="00665ED8"/>
    <w:rsid w:val="00666928"/>
    <w:rsid w:val="00666B36"/>
    <w:rsid w:val="00666D2D"/>
    <w:rsid w:val="00666F50"/>
    <w:rsid w:val="00667457"/>
    <w:rsid w:val="00667679"/>
    <w:rsid w:val="00667C2C"/>
    <w:rsid w:val="00670074"/>
    <w:rsid w:val="006700EC"/>
    <w:rsid w:val="00670817"/>
    <w:rsid w:val="00670A0F"/>
    <w:rsid w:val="00670B59"/>
    <w:rsid w:val="00670F17"/>
    <w:rsid w:val="00671229"/>
    <w:rsid w:val="00671957"/>
    <w:rsid w:val="00672808"/>
    <w:rsid w:val="00672BBA"/>
    <w:rsid w:val="00672CE1"/>
    <w:rsid w:val="006738B5"/>
    <w:rsid w:val="00673AE7"/>
    <w:rsid w:val="00673AF7"/>
    <w:rsid w:val="00673C10"/>
    <w:rsid w:val="00673C1C"/>
    <w:rsid w:val="00674070"/>
    <w:rsid w:val="00674192"/>
    <w:rsid w:val="006746EA"/>
    <w:rsid w:val="006747A7"/>
    <w:rsid w:val="00674AA1"/>
    <w:rsid w:val="00675E5B"/>
    <w:rsid w:val="006760CC"/>
    <w:rsid w:val="00676C3C"/>
    <w:rsid w:val="00676C64"/>
    <w:rsid w:val="00676F04"/>
    <w:rsid w:val="00677367"/>
    <w:rsid w:val="0067759C"/>
    <w:rsid w:val="0068036F"/>
    <w:rsid w:val="00680DE2"/>
    <w:rsid w:val="00680E46"/>
    <w:rsid w:val="006812C6"/>
    <w:rsid w:val="00681460"/>
    <w:rsid w:val="00681A33"/>
    <w:rsid w:val="00681FFA"/>
    <w:rsid w:val="006826D8"/>
    <w:rsid w:val="0068276D"/>
    <w:rsid w:val="0068299F"/>
    <w:rsid w:val="00682B5E"/>
    <w:rsid w:val="006831A4"/>
    <w:rsid w:val="006832C6"/>
    <w:rsid w:val="00683B76"/>
    <w:rsid w:val="00683D39"/>
    <w:rsid w:val="00683F40"/>
    <w:rsid w:val="00683FD0"/>
    <w:rsid w:val="00684845"/>
    <w:rsid w:val="00684AD9"/>
    <w:rsid w:val="00684BE9"/>
    <w:rsid w:val="00685593"/>
    <w:rsid w:val="00685936"/>
    <w:rsid w:val="00685E15"/>
    <w:rsid w:val="00686197"/>
    <w:rsid w:val="0068796C"/>
    <w:rsid w:val="006879EC"/>
    <w:rsid w:val="00687C03"/>
    <w:rsid w:val="00687C85"/>
    <w:rsid w:val="00687E89"/>
    <w:rsid w:val="006900FA"/>
    <w:rsid w:val="006905C5"/>
    <w:rsid w:val="006906E6"/>
    <w:rsid w:val="00690C7F"/>
    <w:rsid w:val="00691B05"/>
    <w:rsid w:val="00691DA0"/>
    <w:rsid w:val="006921A8"/>
    <w:rsid w:val="00692718"/>
    <w:rsid w:val="00692A33"/>
    <w:rsid w:val="00692DAC"/>
    <w:rsid w:val="0069322D"/>
    <w:rsid w:val="0069415E"/>
    <w:rsid w:val="006943AC"/>
    <w:rsid w:val="00694DE6"/>
    <w:rsid w:val="006952C4"/>
    <w:rsid w:val="006952FB"/>
    <w:rsid w:val="00695989"/>
    <w:rsid w:val="00695ED1"/>
    <w:rsid w:val="00696E21"/>
    <w:rsid w:val="00696F68"/>
    <w:rsid w:val="00697476"/>
    <w:rsid w:val="006A023A"/>
    <w:rsid w:val="006A0FE5"/>
    <w:rsid w:val="006A1943"/>
    <w:rsid w:val="006A1B27"/>
    <w:rsid w:val="006A1D5F"/>
    <w:rsid w:val="006A2FB5"/>
    <w:rsid w:val="006A30A8"/>
    <w:rsid w:val="006A30C2"/>
    <w:rsid w:val="006A33C1"/>
    <w:rsid w:val="006A38A8"/>
    <w:rsid w:val="006A399E"/>
    <w:rsid w:val="006A3FF4"/>
    <w:rsid w:val="006A495F"/>
    <w:rsid w:val="006A4D9D"/>
    <w:rsid w:val="006A5129"/>
    <w:rsid w:val="006A5566"/>
    <w:rsid w:val="006A5B66"/>
    <w:rsid w:val="006A6415"/>
    <w:rsid w:val="006A6FF1"/>
    <w:rsid w:val="006A70F9"/>
    <w:rsid w:val="006A7B8D"/>
    <w:rsid w:val="006B0002"/>
    <w:rsid w:val="006B163F"/>
    <w:rsid w:val="006B1BF5"/>
    <w:rsid w:val="006B1D38"/>
    <w:rsid w:val="006B1F6A"/>
    <w:rsid w:val="006B20BE"/>
    <w:rsid w:val="006B224D"/>
    <w:rsid w:val="006B24A1"/>
    <w:rsid w:val="006B2CF8"/>
    <w:rsid w:val="006B2E25"/>
    <w:rsid w:val="006B3348"/>
    <w:rsid w:val="006B373A"/>
    <w:rsid w:val="006B3957"/>
    <w:rsid w:val="006B39A9"/>
    <w:rsid w:val="006B3C01"/>
    <w:rsid w:val="006B4B16"/>
    <w:rsid w:val="006B53B7"/>
    <w:rsid w:val="006B548D"/>
    <w:rsid w:val="006B5532"/>
    <w:rsid w:val="006B5632"/>
    <w:rsid w:val="006B5814"/>
    <w:rsid w:val="006B5880"/>
    <w:rsid w:val="006B5B6B"/>
    <w:rsid w:val="006B61AF"/>
    <w:rsid w:val="006B67A8"/>
    <w:rsid w:val="006B68EB"/>
    <w:rsid w:val="006B7697"/>
    <w:rsid w:val="006B787C"/>
    <w:rsid w:val="006B7BD3"/>
    <w:rsid w:val="006C0096"/>
    <w:rsid w:val="006C07B9"/>
    <w:rsid w:val="006C09AF"/>
    <w:rsid w:val="006C0A37"/>
    <w:rsid w:val="006C0D5C"/>
    <w:rsid w:val="006C107E"/>
    <w:rsid w:val="006C209A"/>
    <w:rsid w:val="006C22CA"/>
    <w:rsid w:val="006C2681"/>
    <w:rsid w:val="006C28A7"/>
    <w:rsid w:val="006C2A75"/>
    <w:rsid w:val="006C320F"/>
    <w:rsid w:val="006C3215"/>
    <w:rsid w:val="006C3239"/>
    <w:rsid w:val="006C356A"/>
    <w:rsid w:val="006C3647"/>
    <w:rsid w:val="006C3674"/>
    <w:rsid w:val="006C3A49"/>
    <w:rsid w:val="006C3C5C"/>
    <w:rsid w:val="006C45C0"/>
    <w:rsid w:val="006C46B5"/>
    <w:rsid w:val="006C475A"/>
    <w:rsid w:val="006C4E69"/>
    <w:rsid w:val="006C503D"/>
    <w:rsid w:val="006C5097"/>
    <w:rsid w:val="006C5170"/>
    <w:rsid w:val="006C5242"/>
    <w:rsid w:val="006C5B9C"/>
    <w:rsid w:val="006C6001"/>
    <w:rsid w:val="006C64CA"/>
    <w:rsid w:val="006C6B2D"/>
    <w:rsid w:val="006C6B62"/>
    <w:rsid w:val="006C6E22"/>
    <w:rsid w:val="006C7570"/>
    <w:rsid w:val="006C7BC6"/>
    <w:rsid w:val="006C7C04"/>
    <w:rsid w:val="006C7EA6"/>
    <w:rsid w:val="006D07C4"/>
    <w:rsid w:val="006D0E2D"/>
    <w:rsid w:val="006D0FAD"/>
    <w:rsid w:val="006D1528"/>
    <w:rsid w:val="006D1559"/>
    <w:rsid w:val="006D1890"/>
    <w:rsid w:val="006D1CBD"/>
    <w:rsid w:val="006D1F23"/>
    <w:rsid w:val="006D2A1F"/>
    <w:rsid w:val="006D311B"/>
    <w:rsid w:val="006D32C9"/>
    <w:rsid w:val="006D35C8"/>
    <w:rsid w:val="006D36E5"/>
    <w:rsid w:val="006D49CE"/>
    <w:rsid w:val="006D4B3F"/>
    <w:rsid w:val="006D5E03"/>
    <w:rsid w:val="006D6743"/>
    <w:rsid w:val="006D6E16"/>
    <w:rsid w:val="006D7AE0"/>
    <w:rsid w:val="006D7BD5"/>
    <w:rsid w:val="006E006F"/>
    <w:rsid w:val="006E09CA"/>
    <w:rsid w:val="006E0AEF"/>
    <w:rsid w:val="006E0C19"/>
    <w:rsid w:val="006E1072"/>
    <w:rsid w:val="006E15CA"/>
    <w:rsid w:val="006E2353"/>
    <w:rsid w:val="006E27D2"/>
    <w:rsid w:val="006E29B6"/>
    <w:rsid w:val="006E2B04"/>
    <w:rsid w:val="006E4137"/>
    <w:rsid w:val="006E41FA"/>
    <w:rsid w:val="006E42E9"/>
    <w:rsid w:val="006E479A"/>
    <w:rsid w:val="006E49EE"/>
    <w:rsid w:val="006E56D4"/>
    <w:rsid w:val="006E5A8C"/>
    <w:rsid w:val="006E5B9B"/>
    <w:rsid w:val="006E5C1E"/>
    <w:rsid w:val="006E5D84"/>
    <w:rsid w:val="006E62A7"/>
    <w:rsid w:val="006E62C6"/>
    <w:rsid w:val="006E6319"/>
    <w:rsid w:val="006E7232"/>
    <w:rsid w:val="006E7247"/>
    <w:rsid w:val="006E7848"/>
    <w:rsid w:val="006E799A"/>
    <w:rsid w:val="006E7F09"/>
    <w:rsid w:val="006F02F8"/>
    <w:rsid w:val="006F09C1"/>
    <w:rsid w:val="006F0B3E"/>
    <w:rsid w:val="006F0C14"/>
    <w:rsid w:val="006F0E2D"/>
    <w:rsid w:val="006F1430"/>
    <w:rsid w:val="006F1498"/>
    <w:rsid w:val="006F1966"/>
    <w:rsid w:val="006F1A09"/>
    <w:rsid w:val="006F1A41"/>
    <w:rsid w:val="006F1FBF"/>
    <w:rsid w:val="006F25E0"/>
    <w:rsid w:val="006F2868"/>
    <w:rsid w:val="006F2FD7"/>
    <w:rsid w:val="006F36AE"/>
    <w:rsid w:val="006F407D"/>
    <w:rsid w:val="006F43FB"/>
    <w:rsid w:val="006F449B"/>
    <w:rsid w:val="006F4506"/>
    <w:rsid w:val="006F46B5"/>
    <w:rsid w:val="006F4B1E"/>
    <w:rsid w:val="006F51E2"/>
    <w:rsid w:val="006F6CE3"/>
    <w:rsid w:val="006F6CEB"/>
    <w:rsid w:val="006F717F"/>
    <w:rsid w:val="006F7471"/>
    <w:rsid w:val="006F7773"/>
    <w:rsid w:val="006F7D79"/>
    <w:rsid w:val="0070027B"/>
    <w:rsid w:val="00700563"/>
    <w:rsid w:val="00700648"/>
    <w:rsid w:val="00700B71"/>
    <w:rsid w:val="0070127A"/>
    <w:rsid w:val="0070183A"/>
    <w:rsid w:val="007022C6"/>
    <w:rsid w:val="007024F0"/>
    <w:rsid w:val="00702527"/>
    <w:rsid w:val="007029A6"/>
    <w:rsid w:val="0070307F"/>
    <w:rsid w:val="007041EE"/>
    <w:rsid w:val="00705141"/>
    <w:rsid w:val="00705144"/>
    <w:rsid w:val="00705149"/>
    <w:rsid w:val="007051AD"/>
    <w:rsid w:val="00705D4F"/>
    <w:rsid w:val="00705EB3"/>
    <w:rsid w:val="00706D7C"/>
    <w:rsid w:val="00706FE6"/>
    <w:rsid w:val="0070754B"/>
    <w:rsid w:val="007077A8"/>
    <w:rsid w:val="007077AC"/>
    <w:rsid w:val="0071011C"/>
    <w:rsid w:val="007104FA"/>
    <w:rsid w:val="00710BAE"/>
    <w:rsid w:val="00710D2E"/>
    <w:rsid w:val="007110FC"/>
    <w:rsid w:val="0071120D"/>
    <w:rsid w:val="007116E4"/>
    <w:rsid w:val="00711B14"/>
    <w:rsid w:val="00711E5D"/>
    <w:rsid w:val="00712378"/>
    <w:rsid w:val="00712BC7"/>
    <w:rsid w:val="0071309F"/>
    <w:rsid w:val="00713159"/>
    <w:rsid w:val="00713414"/>
    <w:rsid w:val="00713EDE"/>
    <w:rsid w:val="00713F3B"/>
    <w:rsid w:val="00714872"/>
    <w:rsid w:val="00714EDC"/>
    <w:rsid w:val="0071500B"/>
    <w:rsid w:val="007155AC"/>
    <w:rsid w:val="00715F67"/>
    <w:rsid w:val="007161B6"/>
    <w:rsid w:val="007169D0"/>
    <w:rsid w:val="00716A32"/>
    <w:rsid w:val="00716B79"/>
    <w:rsid w:val="00717185"/>
    <w:rsid w:val="00717688"/>
    <w:rsid w:val="00717E72"/>
    <w:rsid w:val="0072056F"/>
    <w:rsid w:val="00720D9F"/>
    <w:rsid w:val="0072213D"/>
    <w:rsid w:val="00722542"/>
    <w:rsid w:val="00722AEC"/>
    <w:rsid w:val="00722BF5"/>
    <w:rsid w:val="00723422"/>
    <w:rsid w:val="00723597"/>
    <w:rsid w:val="00723737"/>
    <w:rsid w:val="00723EA7"/>
    <w:rsid w:val="00724010"/>
    <w:rsid w:val="00724343"/>
    <w:rsid w:val="00724623"/>
    <w:rsid w:val="00725011"/>
    <w:rsid w:val="00725C64"/>
    <w:rsid w:val="00726004"/>
    <w:rsid w:val="00726733"/>
    <w:rsid w:val="00726E59"/>
    <w:rsid w:val="00727B87"/>
    <w:rsid w:val="00730227"/>
    <w:rsid w:val="0073038D"/>
    <w:rsid w:val="007306F0"/>
    <w:rsid w:val="00730802"/>
    <w:rsid w:val="0073097F"/>
    <w:rsid w:val="00730C03"/>
    <w:rsid w:val="00730CC1"/>
    <w:rsid w:val="00730EDB"/>
    <w:rsid w:val="007310B9"/>
    <w:rsid w:val="0073124A"/>
    <w:rsid w:val="0073129F"/>
    <w:rsid w:val="00732A5D"/>
    <w:rsid w:val="00732E0C"/>
    <w:rsid w:val="0073551E"/>
    <w:rsid w:val="007358CB"/>
    <w:rsid w:val="00735B4E"/>
    <w:rsid w:val="00735DE4"/>
    <w:rsid w:val="00735FDC"/>
    <w:rsid w:val="00736372"/>
    <w:rsid w:val="007365A3"/>
    <w:rsid w:val="007376AA"/>
    <w:rsid w:val="00737CB6"/>
    <w:rsid w:val="0074005C"/>
    <w:rsid w:val="0074016E"/>
    <w:rsid w:val="0074045B"/>
    <w:rsid w:val="00740542"/>
    <w:rsid w:val="00740B18"/>
    <w:rsid w:val="00740FDB"/>
    <w:rsid w:val="00741B02"/>
    <w:rsid w:val="00741BA2"/>
    <w:rsid w:val="00741CDB"/>
    <w:rsid w:val="00741CE4"/>
    <w:rsid w:val="00741E1C"/>
    <w:rsid w:val="00741E8A"/>
    <w:rsid w:val="00742234"/>
    <w:rsid w:val="0074276C"/>
    <w:rsid w:val="00742B10"/>
    <w:rsid w:val="00742E88"/>
    <w:rsid w:val="00743142"/>
    <w:rsid w:val="0074379E"/>
    <w:rsid w:val="007437D5"/>
    <w:rsid w:val="00743962"/>
    <w:rsid w:val="00743BF3"/>
    <w:rsid w:val="0074424F"/>
    <w:rsid w:val="007442FC"/>
    <w:rsid w:val="0074432A"/>
    <w:rsid w:val="00744764"/>
    <w:rsid w:val="00744DF7"/>
    <w:rsid w:val="0074523F"/>
    <w:rsid w:val="00745E96"/>
    <w:rsid w:val="00745F2C"/>
    <w:rsid w:val="007465CB"/>
    <w:rsid w:val="0074675C"/>
    <w:rsid w:val="00746C15"/>
    <w:rsid w:val="007470B2"/>
    <w:rsid w:val="00747790"/>
    <w:rsid w:val="00750994"/>
    <w:rsid w:val="00750C18"/>
    <w:rsid w:val="00750C47"/>
    <w:rsid w:val="00751AA6"/>
    <w:rsid w:val="00751B39"/>
    <w:rsid w:val="00752050"/>
    <w:rsid w:val="0075263F"/>
    <w:rsid w:val="00752973"/>
    <w:rsid w:val="00752C22"/>
    <w:rsid w:val="00752D51"/>
    <w:rsid w:val="00752F88"/>
    <w:rsid w:val="007532A6"/>
    <w:rsid w:val="007532AE"/>
    <w:rsid w:val="00753597"/>
    <w:rsid w:val="0075387B"/>
    <w:rsid w:val="00753B70"/>
    <w:rsid w:val="00753D84"/>
    <w:rsid w:val="007544CE"/>
    <w:rsid w:val="00754B5E"/>
    <w:rsid w:val="00756221"/>
    <w:rsid w:val="00756494"/>
    <w:rsid w:val="00756DEC"/>
    <w:rsid w:val="00756F13"/>
    <w:rsid w:val="0075718F"/>
    <w:rsid w:val="0075765B"/>
    <w:rsid w:val="00757CA2"/>
    <w:rsid w:val="00760534"/>
    <w:rsid w:val="007605BF"/>
    <w:rsid w:val="00760CF0"/>
    <w:rsid w:val="00761430"/>
    <w:rsid w:val="00761484"/>
    <w:rsid w:val="007615C1"/>
    <w:rsid w:val="00761C46"/>
    <w:rsid w:val="00762D42"/>
    <w:rsid w:val="0076300C"/>
    <w:rsid w:val="00763201"/>
    <w:rsid w:val="007633CE"/>
    <w:rsid w:val="00763AFC"/>
    <w:rsid w:val="00763C19"/>
    <w:rsid w:val="00764467"/>
    <w:rsid w:val="00764731"/>
    <w:rsid w:val="00764CE3"/>
    <w:rsid w:val="00764CF7"/>
    <w:rsid w:val="00764D8A"/>
    <w:rsid w:val="00764E04"/>
    <w:rsid w:val="00764F2A"/>
    <w:rsid w:val="0076501D"/>
    <w:rsid w:val="00765AFB"/>
    <w:rsid w:val="00766621"/>
    <w:rsid w:val="00766B52"/>
    <w:rsid w:val="00767B0A"/>
    <w:rsid w:val="00770373"/>
    <w:rsid w:val="00770625"/>
    <w:rsid w:val="007715DD"/>
    <w:rsid w:val="0077164D"/>
    <w:rsid w:val="007716BE"/>
    <w:rsid w:val="00771703"/>
    <w:rsid w:val="00771753"/>
    <w:rsid w:val="00772639"/>
    <w:rsid w:val="007730C9"/>
    <w:rsid w:val="00773C6C"/>
    <w:rsid w:val="00774152"/>
    <w:rsid w:val="00774163"/>
    <w:rsid w:val="00774385"/>
    <w:rsid w:val="00774554"/>
    <w:rsid w:val="00774BF8"/>
    <w:rsid w:val="007750AF"/>
    <w:rsid w:val="007752AE"/>
    <w:rsid w:val="0077574E"/>
    <w:rsid w:val="00775D78"/>
    <w:rsid w:val="00775E8B"/>
    <w:rsid w:val="00775ED2"/>
    <w:rsid w:val="00776284"/>
    <w:rsid w:val="0077647C"/>
    <w:rsid w:val="007764E1"/>
    <w:rsid w:val="00776E32"/>
    <w:rsid w:val="00777039"/>
    <w:rsid w:val="0077771C"/>
    <w:rsid w:val="007777D1"/>
    <w:rsid w:val="00777AFC"/>
    <w:rsid w:val="00777C27"/>
    <w:rsid w:val="00777D69"/>
    <w:rsid w:val="00780098"/>
    <w:rsid w:val="00780525"/>
    <w:rsid w:val="007805F3"/>
    <w:rsid w:val="00780671"/>
    <w:rsid w:val="0078093B"/>
    <w:rsid w:val="00780FCE"/>
    <w:rsid w:val="00781047"/>
    <w:rsid w:val="00781869"/>
    <w:rsid w:val="0078196B"/>
    <w:rsid w:val="00781BFE"/>
    <w:rsid w:val="00781FDE"/>
    <w:rsid w:val="007821C6"/>
    <w:rsid w:val="007828F4"/>
    <w:rsid w:val="00782C6D"/>
    <w:rsid w:val="00783385"/>
    <w:rsid w:val="007839DF"/>
    <w:rsid w:val="00783A0F"/>
    <w:rsid w:val="00783DC2"/>
    <w:rsid w:val="00784175"/>
    <w:rsid w:val="007858CB"/>
    <w:rsid w:val="00785B0B"/>
    <w:rsid w:val="00786265"/>
    <w:rsid w:val="00786697"/>
    <w:rsid w:val="00786D75"/>
    <w:rsid w:val="00786EC5"/>
    <w:rsid w:val="00786F67"/>
    <w:rsid w:val="00787129"/>
    <w:rsid w:val="007876F0"/>
    <w:rsid w:val="00787F3C"/>
    <w:rsid w:val="00790526"/>
    <w:rsid w:val="00791016"/>
    <w:rsid w:val="007914AD"/>
    <w:rsid w:val="007914BC"/>
    <w:rsid w:val="007917F3"/>
    <w:rsid w:val="007923E5"/>
    <w:rsid w:val="007934A2"/>
    <w:rsid w:val="0079389F"/>
    <w:rsid w:val="00793A08"/>
    <w:rsid w:val="00794BF7"/>
    <w:rsid w:val="00795832"/>
    <w:rsid w:val="007960AD"/>
    <w:rsid w:val="00796C33"/>
    <w:rsid w:val="007974BF"/>
    <w:rsid w:val="00797934"/>
    <w:rsid w:val="00797B2D"/>
    <w:rsid w:val="00797FF0"/>
    <w:rsid w:val="007A0203"/>
    <w:rsid w:val="007A0227"/>
    <w:rsid w:val="007A0421"/>
    <w:rsid w:val="007A0589"/>
    <w:rsid w:val="007A0727"/>
    <w:rsid w:val="007A0F32"/>
    <w:rsid w:val="007A1327"/>
    <w:rsid w:val="007A19F0"/>
    <w:rsid w:val="007A2504"/>
    <w:rsid w:val="007A26E8"/>
    <w:rsid w:val="007A29D6"/>
    <w:rsid w:val="007A29FE"/>
    <w:rsid w:val="007A2A29"/>
    <w:rsid w:val="007A2FD9"/>
    <w:rsid w:val="007A32D3"/>
    <w:rsid w:val="007A35C2"/>
    <w:rsid w:val="007A41FD"/>
    <w:rsid w:val="007A4249"/>
    <w:rsid w:val="007A47A7"/>
    <w:rsid w:val="007A5124"/>
    <w:rsid w:val="007A5B76"/>
    <w:rsid w:val="007A5F71"/>
    <w:rsid w:val="007A6AFF"/>
    <w:rsid w:val="007A6B2E"/>
    <w:rsid w:val="007A6DEF"/>
    <w:rsid w:val="007A7430"/>
    <w:rsid w:val="007B0150"/>
    <w:rsid w:val="007B0C31"/>
    <w:rsid w:val="007B0EAA"/>
    <w:rsid w:val="007B15CF"/>
    <w:rsid w:val="007B1854"/>
    <w:rsid w:val="007B1A46"/>
    <w:rsid w:val="007B258C"/>
    <w:rsid w:val="007B298A"/>
    <w:rsid w:val="007B2A3B"/>
    <w:rsid w:val="007B30B5"/>
    <w:rsid w:val="007B3F1F"/>
    <w:rsid w:val="007B4217"/>
    <w:rsid w:val="007B468D"/>
    <w:rsid w:val="007B4F2B"/>
    <w:rsid w:val="007B519F"/>
    <w:rsid w:val="007B59FE"/>
    <w:rsid w:val="007B6283"/>
    <w:rsid w:val="007B66A3"/>
    <w:rsid w:val="007B6AC7"/>
    <w:rsid w:val="007B6B4A"/>
    <w:rsid w:val="007B7034"/>
    <w:rsid w:val="007B7C13"/>
    <w:rsid w:val="007C02D3"/>
    <w:rsid w:val="007C042B"/>
    <w:rsid w:val="007C0437"/>
    <w:rsid w:val="007C09BD"/>
    <w:rsid w:val="007C0D9D"/>
    <w:rsid w:val="007C11CC"/>
    <w:rsid w:val="007C22DA"/>
    <w:rsid w:val="007C2ACD"/>
    <w:rsid w:val="007C2BEC"/>
    <w:rsid w:val="007C3259"/>
    <w:rsid w:val="007C32AB"/>
    <w:rsid w:val="007C35BC"/>
    <w:rsid w:val="007C37FC"/>
    <w:rsid w:val="007C3EDC"/>
    <w:rsid w:val="007C41CD"/>
    <w:rsid w:val="007C495A"/>
    <w:rsid w:val="007C4C0B"/>
    <w:rsid w:val="007C4E71"/>
    <w:rsid w:val="007C4EF4"/>
    <w:rsid w:val="007C5321"/>
    <w:rsid w:val="007C59F1"/>
    <w:rsid w:val="007C5A60"/>
    <w:rsid w:val="007C5ABF"/>
    <w:rsid w:val="007C5C40"/>
    <w:rsid w:val="007C6020"/>
    <w:rsid w:val="007C606C"/>
    <w:rsid w:val="007C6892"/>
    <w:rsid w:val="007C6C3E"/>
    <w:rsid w:val="007C75F3"/>
    <w:rsid w:val="007C78C6"/>
    <w:rsid w:val="007C7BFE"/>
    <w:rsid w:val="007C7ECF"/>
    <w:rsid w:val="007D0681"/>
    <w:rsid w:val="007D133D"/>
    <w:rsid w:val="007D133F"/>
    <w:rsid w:val="007D226A"/>
    <w:rsid w:val="007D2AD8"/>
    <w:rsid w:val="007D2B7E"/>
    <w:rsid w:val="007D30B8"/>
    <w:rsid w:val="007D331B"/>
    <w:rsid w:val="007D33AB"/>
    <w:rsid w:val="007D417F"/>
    <w:rsid w:val="007D5AA2"/>
    <w:rsid w:val="007D5C0B"/>
    <w:rsid w:val="007D5D5C"/>
    <w:rsid w:val="007D5F14"/>
    <w:rsid w:val="007D67D7"/>
    <w:rsid w:val="007D732D"/>
    <w:rsid w:val="007E02A9"/>
    <w:rsid w:val="007E07E4"/>
    <w:rsid w:val="007E0C8A"/>
    <w:rsid w:val="007E0DE6"/>
    <w:rsid w:val="007E13F5"/>
    <w:rsid w:val="007E14D7"/>
    <w:rsid w:val="007E1CF6"/>
    <w:rsid w:val="007E1F9B"/>
    <w:rsid w:val="007E2152"/>
    <w:rsid w:val="007E25F9"/>
    <w:rsid w:val="007E308C"/>
    <w:rsid w:val="007E3586"/>
    <w:rsid w:val="007E3FBD"/>
    <w:rsid w:val="007E447C"/>
    <w:rsid w:val="007E4A03"/>
    <w:rsid w:val="007E4BCB"/>
    <w:rsid w:val="007E4E5B"/>
    <w:rsid w:val="007E5BB6"/>
    <w:rsid w:val="007E63DD"/>
    <w:rsid w:val="007E67D9"/>
    <w:rsid w:val="007E6C0D"/>
    <w:rsid w:val="007E70A6"/>
    <w:rsid w:val="007E7C2E"/>
    <w:rsid w:val="007E7E7D"/>
    <w:rsid w:val="007E7F0C"/>
    <w:rsid w:val="007F0476"/>
    <w:rsid w:val="007F06E8"/>
    <w:rsid w:val="007F0EFC"/>
    <w:rsid w:val="007F13E4"/>
    <w:rsid w:val="007F19DF"/>
    <w:rsid w:val="007F23FF"/>
    <w:rsid w:val="007F2449"/>
    <w:rsid w:val="007F2BC1"/>
    <w:rsid w:val="007F319F"/>
    <w:rsid w:val="007F3C89"/>
    <w:rsid w:val="007F3E23"/>
    <w:rsid w:val="007F40E9"/>
    <w:rsid w:val="007F4199"/>
    <w:rsid w:val="007F41B5"/>
    <w:rsid w:val="007F44FB"/>
    <w:rsid w:val="007F476E"/>
    <w:rsid w:val="007F4BB1"/>
    <w:rsid w:val="007F4DB8"/>
    <w:rsid w:val="007F4DBD"/>
    <w:rsid w:val="007F5129"/>
    <w:rsid w:val="007F55AA"/>
    <w:rsid w:val="007F61E0"/>
    <w:rsid w:val="007F64B0"/>
    <w:rsid w:val="007F6524"/>
    <w:rsid w:val="007F68AF"/>
    <w:rsid w:val="007F7655"/>
    <w:rsid w:val="007F79FA"/>
    <w:rsid w:val="008008E5"/>
    <w:rsid w:val="00800B17"/>
    <w:rsid w:val="00800BCE"/>
    <w:rsid w:val="00800DB6"/>
    <w:rsid w:val="00801043"/>
    <w:rsid w:val="0080129A"/>
    <w:rsid w:val="008014A7"/>
    <w:rsid w:val="0080208B"/>
    <w:rsid w:val="00802A3E"/>
    <w:rsid w:val="00802E8C"/>
    <w:rsid w:val="008032BB"/>
    <w:rsid w:val="00803DB7"/>
    <w:rsid w:val="008043B5"/>
    <w:rsid w:val="00804494"/>
    <w:rsid w:val="00804BE0"/>
    <w:rsid w:val="00804DD1"/>
    <w:rsid w:val="008053E5"/>
    <w:rsid w:val="0080543B"/>
    <w:rsid w:val="0080581D"/>
    <w:rsid w:val="00805A7C"/>
    <w:rsid w:val="00806054"/>
    <w:rsid w:val="008068AA"/>
    <w:rsid w:val="00806931"/>
    <w:rsid w:val="00806CB5"/>
    <w:rsid w:val="00806FFE"/>
    <w:rsid w:val="008073A7"/>
    <w:rsid w:val="008074A8"/>
    <w:rsid w:val="008074ED"/>
    <w:rsid w:val="008107ED"/>
    <w:rsid w:val="008108DA"/>
    <w:rsid w:val="00810973"/>
    <w:rsid w:val="008110FA"/>
    <w:rsid w:val="00811AC2"/>
    <w:rsid w:val="00811EBD"/>
    <w:rsid w:val="008122F2"/>
    <w:rsid w:val="00813301"/>
    <w:rsid w:val="008134CE"/>
    <w:rsid w:val="00813C57"/>
    <w:rsid w:val="00813FF0"/>
    <w:rsid w:val="0081470B"/>
    <w:rsid w:val="008151E7"/>
    <w:rsid w:val="00816250"/>
    <w:rsid w:val="008162F9"/>
    <w:rsid w:val="008166F2"/>
    <w:rsid w:val="00816B85"/>
    <w:rsid w:val="00816CBE"/>
    <w:rsid w:val="0081703B"/>
    <w:rsid w:val="00820057"/>
    <w:rsid w:val="008204AC"/>
    <w:rsid w:val="008207AF"/>
    <w:rsid w:val="008207D2"/>
    <w:rsid w:val="0082102E"/>
    <w:rsid w:val="008217FF"/>
    <w:rsid w:val="008219B1"/>
    <w:rsid w:val="00821CAA"/>
    <w:rsid w:val="008220E3"/>
    <w:rsid w:val="0082222F"/>
    <w:rsid w:val="00822288"/>
    <w:rsid w:val="008223E3"/>
    <w:rsid w:val="00822B10"/>
    <w:rsid w:val="00823395"/>
    <w:rsid w:val="00823667"/>
    <w:rsid w:val="00823F59"/>
    <w:rsid w:val="00824E08"/>
    <w:rsid w:val="008255B3"/>
    <w:rsid w:val="00826428"/>
    <w:rsid w:val="008265F4"/>
    <w:rsid w:val="0082691F"/>
    <w:rsid w:val="008269B4"/>
    <w:rsid w:val="00827075"/>
    <w:rsid w:val="00827266"/>
    <w:rsid w:val="00827BFB"/>
    <w:rsid w:val="00827C75"/>
    <w:rsid w:val="00827DFA"/>
    <w:rsid w:val="008302DA"/>
    <w:rsid w:val="00830365"/>
    <w:rsid w:val="00830603"/>
    <w:rsid w:val="008308DA"/>
    <w:rsid w:val="008309E6"/>
    <w:rsid w:val="00830B52"/>
    <w:rsid w:val="00831145"/>
    <w:rsid w:val="00831274"/>
    <w:rsid w:val="0083146B"/>
    <w:rsid w:val="00831BAB"/>
    <w:rsid w:val="00831FCA"/>
    <w:rsid w:val="00832339"/>
    <w:rsid w:val="008325DE"/>
    <w:rsid w:val="00832978"/>
    <w:rsid w:val="008329BB"/>
    <w:rsid w:val="00833402"/>
    <w:rsid w:val="0083347E"/>
    <w:rsid w:val="0083370A"/>
    <w:rsid w:val="008337CE"/>
    <w:rsid w:val="00834139"/>
    <w:rsid w:val="008342EA"/>
    <w:rsid w:val="00835111"/>
    <w:rsid w:val="00835544"/>
    <w:rsid w:val="008355CC"/>
    <w:rsid w:val="00835A5C"/>
    <w:rsid w:val="00835CE9"/>
    <w:rsid w:val="00835CF8"/>
    <w:rsid w:val="00835D15"/>
    <w:rsid w:val="00836329"/>
    <w:rsid w:val="008367AE"/>
    <w:rsid w:val="00836BF9"/>
    <w:rsid w:val="00836EAD"/>
    <w:rsid w:val="00836F12"/>
    <w:rsid w:val="0083716B"/>
    <w:rsid w:val="008371F7"/>
    <w:rsid w:val="00837406"/>
    <w:rsid w:val="00837A33"/>
    <w:rsid w:val="00840317"/>
    <w:rsid w:val="00840545"/>
    <w:rsid w:val="0084054F"/>
    <w:rsid w:val="008405D2"/>
    <w:rsid w:val="00840C2D"/>
    <w:rsid w:val="00841359"/>
    <w:rsid w:val="008415CE"/>
    <w:rsid w:val="008424FC"/>
    <w:rsid w:val="008430DF"/>
    <w:rsid w:val="00843EBC"/>
    <w:rsid w:val="00844266"/>
    <w:rsid w:val="00844A28"/>
    <w:rsid w:val="00845495"/>
    <w:rsid w:val="0084555E"/>
    <w:rsid w:val="008461C0"/>
    <w:rsid w:val="00846365"/>
    <w:rsid w:val="008469C0"/>
    <w:rsid w:val="00846E85"/>
    <w:rsid w:val="008479C1"/>
    <w:rsid w:val="00847C42"/>
    <w:rsid w:val="00847EC3"/>
    <w:rsid w:val="00850490"/>
    <w:rsid w:val="0085063C"/>
    <w:rsid w:val="00850CA2"/>
    <w:rsid w:val="00850FD9"/>
    <w:rsid w:val="008511A7"/>
    <w:rsid w:val="00851502"/>
    <w:rsid w:val="00851C7E"/>
    <w:rsid w:val="00851CE8"/>
    <w:rsid w:val="00851E61"/>
    <w:rsid w:val="00852EFD"/>
    <w:rsid w:val="00853430"/>
    <w:rsid w:val="00853C76"/>
    <w:rsid w:val="00854CD0"/>
    <w:rsid w:val="00854E77"/>
    <w:rsid w:val="00854FBF"/>
    <w:rsid w:val="0085501B"/>
    <w:rsid w:val="00855411"/>
    <w:rsid w:val="00855B62"/>
    <w:rsid w:val="00855F6B"/>
    <w:rsid w:val="0085624E"/>
    <w:rsid w:val="00856D92"/>
    <w:rsid w:val="0085780F"/>
    <w:rsid w:val="00857C0E"/>
    <w:rsid w:val="00857C63"/>
    <w:rsid w:val="00860252"/>
    <w:rsid w:val="00860573"/>
    <w:rsid w:val="00861278"/>
    <w:rsid w:val="008613B6"/>
    <w:rsid w:val="00861E36"/>
    <w:rsid w:val="0086200C"/>
    <w:rsid w:val="008628BA"/>
    <w:rsid w:val="00862A7F"/>
    <w:rsid w:val="00863D86"/>
    <w:rsid w:val="00863E0E"/>
    <w:rsid w:val="00864026"/>
    <w:rsid w:val="008640F7"/>
    <w:rsid w:val="00864AC2"/>
    <w:rsid w:val="00865547"/>
    <w:rsid w:val="00865737"/>
    <w:rsid w:val="008660F5"/>
    <w:rsid w:val="008668F6"/>
    <w:rsid w:val="00866C06"/>
    <w:rsid w:val="00866E33"/>
    <w:rsid w:val="00866E61"/>
    <w:rsid w:val="00867404"/>
    <w:rsid w:val="00867479"/>
    <w:rsid w:val="008674E9"/>
    <w:rsid w:val="00867F9F"/>
    <w:rsid w:val="00867FF2"/>
    <w:rsid w:val="00870A0D"/>
    <w:rsid w:val="00870C44"/>
    <w:rsid w:val="00870C9C"/>
    <w:rsid w:val="00870EC8"/>
    <w:rsid w:val="00871410"/>
    <w:rsid w:val="008719CA"/>
    <w:rsid w:val="00871A83"/>
    <w:rsid w:val="00871AEE"/>
    <w:rsid w:val="00871CE8"/>
    <w:rsid w:val="00872E6E"/>
    <w:rsid w:val="00872ED2"/>
    <w:rsid w:val="00872F54"/>
    <w:rsid w:val="0087303E"/>
    <w:rsid w:val="0087313D"/>
    <w:rsid w:val="0087331E"/>
    <w:rsid w:val="00873535"/>
    <w:rsid w:val="00873605"/>
    <w:rsid w:val="0087390A"/>
    <w:rsid w:val="00873C3B"/>
    <w:rsid w:val="00873FB2"/>
    <w:rsid w:val="0087442B"/>
    <w:rsid w:val="00874916"/>
    <w:rsid w:val="0087491B"/>
    <w:rsid w:val="0087491C"/>
    <w:rsid w:val="008749C3"/>
    <w:rsid w:val="00875745"/>
    <w:rsid w:val="0087579A"/>
    <w:rsid w:val="00876934"/>
    <w:rsid w:val="008769CB"/>
    <w:rsid w:val="008769D6"/>
    <w:rsid w:val="0087714B"/>
    <w:rsid w:val="00877ACE"/>
    <w:rsid w:val="00880931"/>
    <w:rsid w:val="00881079"/>
    <w:rsid w:val="008810D5"/>
    <w:rsid w:val="00881353"/>
    <w:rsid w:val="0088251F"/>
    <w:rsid w:val="00883520"/>
    <w:rsid w:val="00883D9A"/>
    <w:rsid w:val="0088439F"/>
    <w:rsid w:val="00885130"/>
    <w:rsid w:val="00885B58"/>
    <w:rsid w:val="008862F5"/>
    <w:rsid w:val="00886A81"/>
    <w:rsid w:val="00886BC8"/>
    <w:rsid w:val="00886D8C"/>
    <w:rsid w:val="00887269"/>
    <w:rsid w:val="00887641"/>
    <w:rsid w:val="0088772E"/>
    <w:rsid w:val="00887999"/>
    <w:rsid w:val="00887A81"/>
    <w:rsid w:val="008900E1"/>
    <w:rsid w:val="0089017B"/>
    <w:rsid w:val="0089085D"/>
    <w:rsid w:val="00891A62"/>
    <w:rsid w:val="008930F3"/>
    <w:rsid w:val="00893415"/>
    <w:rsid w:val="008936BB"/>
    <w:rsid w:val="00893B94"/>
    <w:rsid w:val="0089432C"/>
    <w:rsid w:val="008943E6"/>
    <w:rsid w:val="00894696"/>
    <w:rsid w:val="00894B25"/>
    <w:rsid w:val="008956A0"/>
    <w:rsid w:val="008956DD"/>
    <w:rsid w:val="00895920"/>
    <w:rsid w:val="00895D9E"/>
    <w:rsid w:val="00895F8A"/>
    <w:rsid w:val="00896FF4"/>
    <w:rsid w:val="0089742A"/>
    <w:rsid w:val="00897BA4"/>
    <w:rsid w:val="00897ECC"/>
    <w:rsid w:val="008A02A9"/>
    <w:rsid w:val="008A079D"/>
    <w:rsid w:val="008A1089"/>
    <w:rsid w:val="008A111C"/>
    <w:rsid w:val="008A126A"/>
    <w:rsid w:val="008A1438"/>
    <w:rsid w:val="008A19CD"/>
    <w:rsid w:val="008A1A12"/>
    <w:rsid w:val="008A2BB6"/>
    <w:rsid w:val="008A2D38"/>
    <w:rsid w:val="008A3660"/>
    <w:rsid w:val="008A381A"/>
    <w:rsid w:val="008A3A71"/>
    <w:rsid w:val="008A3D5E"/>
    <w:rsid w:val="008A3FC2"/>
    <w:rsid w:val="008A447A"/>
    <w:rsid w:val="008A57C8"/>
    <w:rsid w:val="008A58A7"/>
    <w:rsid w:val="008A617E"/>
    <w:rsid w:val="008A6710"/>
    <w:rsid w:val="008A6D1D"/>
    <w:rsid w:val="008A726D"/>
    <w:rsid w:val="008A762E"/>
    <w:rsid w:val="008A77B1"/>
    <w:rsid w:val="008A7BC6"/>
    <w:rsid w:val="008A7CC0"/>
    <w:rsid w:val="008A7D9D"/>
    <w:rsid w:val="008A7EB0"/>
    <w:rsid w:val="008A7ECB"/>
    <w:rsid w:val="008B0254"/>
    <w:rsid w:val="008B053D"/>
    <w:rsid w:val="008B0883"/>
    <w:rsid w:val="008B0902"/>
    <w:rsid w:val="008B0DFE"/>
    <w:rsid w:val="008B13BB"/>
    <w:rsid w:val="008B16C2"/>
    <w:rsid w:val="008B1BEF"/>
    <w:rsid w:val="008B1C3B"/>
    <w:rsid w:val="008B218A"/>
    <w:rsid w:val="008B2252"/>
    <w:rsid w:val="008B28B1"/>
    <w:rsid w:val="008B347C"/>
    <w:rsid w:val="008B3A12"/>
    <w:rsid w:val="008B3BAD"/>
    <w:rsid w:val="008B3E9A"/>
    <w:rsid w:val="008B496B"/>
    <w:rsid w:val="008B4DCD"/>
    <w:rsid w:val="008B51EF"/>
    <w:rsid w:val="008B554C"/>
    <w:rsid w:val="008B55B0"/>
    <w:rsid w:val="008B5829"/>
    <w:rsid w:val="008B5BDE"/>
    <w:rsid w:val="008B5D80"/>
    <w:rsid w:val="008B619F"/>
    <w:rsid w:val="008B6311"/>
    <w:rsid w:val="008B6352"/>
    <w:rsid w:val="008B64BF"/>
    <w:rsid w:val="008B65F1"/>
    <w:rsid w:val="008B6795"/>
    <w:rsid w:val="008B688C"/>
    <w:rsid w:val="008B6AB6"/>
    <w:rsid w:val="008B6AB7"/>
    <w:rsid w:val="008B761E"/>
    <w:rsid w:val="008B7CF7"/>
    <w:rsid w:val="008C0180"/>
    <w:rsid w:val="008C01D0"/>
    <w:rsid w:val="008C0292"/>
    <w:rsid w:val="008C0574"/>
    <w:rsid w:val="008C09B7"/>
    <w:rsid w:val="008C0BD7"/>
    <w:rsid w:val="008C0ECD"/>
    <w:rsid w:val="008C1519"/>
    <w:rsid w:val="008C2053"/>
    <w:rsid w:val="008C2830"/>
    <w:rsid w:val="008C290A"/>
    <w:rsid w:val="008C3729"/>
    <w:rsid w:val="008C3C80"/>
    <w:rsid w:val="008C3ED3"/>
    <w:rsid w:val="008C44CB"/>
    <w:rsid w:val="008C4531"/>
    <w:rsid w:val="008C47A0"/>
    <w:rsid w:val="008C4D1F"/>
    <w:rsid w:val="008C4E9C"/>
    <w:rsid w:val="008C52B5"/>
    <w:rsid w:val="008C56FE"/>
    <w:rsid w:val="008C5C02"/>
    <w:rsid w:val="008C5CDB"/>
    <w:rsid w:val="008C5D27"/>
    <w:rsid w:val="008C6124"/>
    <w:rsid w:val="008C6292"/>
    <w:rsid w:val="008C63DF"/>
    <w:rsid w:val="008C67F8"/>
    <w:rsid w:val="008C6AA4"/>
    <w:rsid w:val="008C6B23"/>
    <w:rsid w:val="008C738F"/>
    <w:rsid w:val="008C78E2"/>
    <w:rsid w:val="008C7DF0"/>
    <w:rsid w:val="008C7F8A"/>
    <w:rsid w:val="008C7FA0"/>
    <w:rsid w:val="008D03E2"/>
    <w:rsid w:val="008D0956"/>
    <w:rsid w:val="008D0BD0"/>
    <w:rsid w:val="008D19EA"/>
    <w:rsid w:val="008D1F1E"/>
    <w:rsid w:val="008D2196"/>
    <w:rsid w:val="008D2DF0"/>
    <w:rsid w:val="008D2E72"/>
    <w:rsid w:val="008D2F5A"/>
    <w:rsid w:val="008D30B4"/>
    <w:rsid w:val="008D3103"/>
    <w:rsid w:val="008D337D"/>
    <w:rsid w:val="008D348C"/>
    <w:rsid w:val="008D34BE"/>
    <w:rsid w:val="008D394E"/>
    <w:rsid w:val="008D4A8F"/>
    <w:rsid w:val="008D5029"/>
    <w:rsid w:val="008D50E0"/>
    <w:rsid w:val="008D5B8C"/>
    <w:rsid w:val="008D611F"/>
    <w:rsid w:val="008D625A"/>
    <w:rsid w:val="008D6355"/>
    <w:rsid w:val="008D6D2A"/>
    <w:rsid w:val="008D6E19"/>
    <w:rsid w:val="008D7460"/>
    <w:rsid w:val="008D77EA"/>
    <w:rsid w:val="008D7B76"/>
    <w:rsid w:val="008D7DD7"/>
    <w:rsid w:val="008E001B"/>
    <w:rsid w:val="008E0310"/>
    <w:rsid w:val="008E058F"/>
    <w:rsid w:val="008E07C9"/>
    <w:rsid w:val="008E193D"/>
    <w:rsid w:val="008E1C3B"/>
    <w:rsid w:val="008E2207"/>
    <w:rsid w:val="008E2308"/>
    <w:rsid w:val="008E2845"/>
    <w:rsid w:val="008E3208"/>
    <w:rsid w:val="008E3266"/>
    <w:rsid w:val="008E38E7"/>
    <w:rsid w:val="008E3D63"/>
    <w:rsid w:val="008E3FCB"/>
    <w:rsid w:val="008E4BA9"/>
    <w:rsid w:val="008E4C9D"/>
    <w:rsid w:val="008E60F4"/>
    <w:rsid w:val="008E67F6"/>
    <w:rsid w:val="008E6B5D"/>
    <w:rsid w:val="008E71B0"/>
    <w:rsid w:val="008E7880"/>
    <w:rsid w:val="008E7AAA"/>
    <w:rsid w:val="008E7C5B"/>
    <w:rsid w:val="008F0401"/>
    <w:rsid w:val="008F06F4"/>
    <w:rsid w:val="008F0724"/>
    <w:rsid w:val="008F0884"/>
    <w:rsid w:val="008F102A"/>
    <w:rsid w:val="008F10A2"/>
    <w:rsid w:val="008F1148"/>
    <w:rsid w:val="008F175A"/>
    <w:rsid w:val="008F1C79"/>
    <w:rsid w:val="008F25E3"/>
    <w:rsid w:val="008F2934"/>
    <w:rsid w:val="008F2EA1"/>
    <w:rsid w:val="008F2F0B"/>
    <w:rsid w:val="008F308A"/>
    <w:rsid w:val="008F3575"/>
    <w:rsid w:val="008F39AE"/>
    <w:rsid w:val="008F39D9"/>
    <w:rsid w:val="008F3A46"/>
    <w:rsid w:val="008F3F3C"/>
    <w:rsid w:val="008F4441"/>
    <w:rsid w:val="008F4B75"/>
    <w:rsid w:val="008F4C20"/>
    <w:rsid w:val="008F4C2B"/>
    <w:rsid w:val="008F4F37"/>
    <w:rsid w:val="008F52EE"/>
    <w:rsid w:val="008F5363"/>
    <w:rsid w:val="008F54F4"/>
    <w:rsid w:val="008F55FB"/>
    <w:rsid w:val="008F5CE0"/>
    <w:rsid w:val="008F5E9A"/>
    <w:rsid w:val="008F609C"/>
    <w:rsid w:val="008F649F"/>
    <w:rsid w:val="008F6549"/>
    <w:rsid w:val="008F674E"/>
    <w:rsid w:val="008F7346"/>
    <w:rsid w:val="008F74CD"/>
    <w:rsid w:val="008F7B07"/>
    <w:rsid w:val="008F7B62"/>
    <w:rsid w:val="008F7E9D"/>
    <w:rsid w:val="008F7F43"/>
    <w:rsid w:val="00900011"/>
    <w:rsid w:val="00900494"/>
    <w:rsid w:val="00900AE7"/>
    <w:rsid w:val="00900CC0"/>
    <w:rsid w:val="00900EDB"/>
    <w:rsid w:val="009018CB"/>
    <w:rsid w:val="00901D97"/>
    <w:rsid w:val="00902537"/>
    <w:rsid w:val="00902611"/>
    <w:rsid w:val="00902684"/>
    <w:rsid w:val="0090285E"/>
    <w:rsid w:val="00902DE8"/>
    <w:rsid w:val="00903770"/>
    <w:rsid w:val="00903B1B"/>
    <w:rsid w:val="00903D50"/>
    <w:rsid w:val="00904228"/>
    <w:rsid w:val="00904D99"/>
    <w:rsid w:val="00904DDD"/>
    <w:rsid w:val="00904FAE"/>
    <w:rsid w:val="009055A2"/>
    <w:rsid w:val="00905F78"/>
    <w:rsid w:val="009068A7"/>
    <w:rsid w:val="009071C9"/>
    <w:rsid w:val="009074F5"/>
    <w:rsid w:val="0090753F"/>
    <w:rsid w:val="00907545"/>
    <w:rsid w:val="00907872"/>
    <w:rsid w:val="00910071"/>
    <w:rsid w:val="009105DB"/>
    <w:rsid w:val="00910C25"/>
    <w:rsid w:val="00911873"/>
    <w:rsid w:val="00911EC8"/>
    <w:rsid w:val="00913546"/>
    <w:rsid w:val="0091404F"/>
    <w:rsid w:val="009141D6"/>
    <w:rsid w:val="009143D6"/>
    <w:rsid w:val="00914B71"/>
    <w:rsid w:val="00915464"/>
    <w:rsid w:val="00915A93"/>
    <w:rsid w:val="00915DFD"/>
    <w:rsid w:val="00916822"/>
    <w:rsid w:val="00916909"/>
    <w:rsid w:val="00916AD9"/>
    <w:rsid w:val="00916C25"/>
    <w:rsid w:val="00917362"/>
    <w:rsid w:val="00917758"/>
    <w:rsid w:val="009178F9"/>
    <w:rsid w:val="00917F82"/>
    <w:rsid w:val="009205E2"/>
    <w:rsid w:val="00920F66"/>
    <w:rsid w:val="009217A2"/>
    <w:rsid w:val="00921984"/>
    <w:rsid w:val="00921D6B"/>
    <w:rsid w:val="00921E84"/>
    <w:rsid w:val="0092227D"/>
    <w:rsid w:val="00923CB6"/>
    <w:rsid w:val="00924661"/>
    <w:rsid w:val="00924769"/>
    <w:rsid w:val="009247E1"/>
    <w:rsid w:val="00924AF5"/>
    <w:rsid w:val="00926177"/>
    <w:rsid w:val="00926732"/>
    <w:rsid w:val="009268DE"/>
    <w:rsid w:val="009270AE"/>
    <w:rsid w:val="009273BC"/>
    <w:rsid w:val="0093044D"/>
    <w:rsid w:val="0093055D"/>
    <w:rsid w:val="00931232"/>
    <w:rsid w:val="00931762"/>
    <w:rsid w:val="00931D5A"/>
    <w:rsid w:val="00932561"/>
    <w:rsid w:val="00932565"/>
    <w:rsid w:val="009327F9"/>
    <w:rsid w:val="00932940"/>
    <w:rsid w:val="00933143"/>
    <w:rsid w:val="009336A1"/>
    <w:rsid w:val="009337FE"/>
    <w:rsid w:val="00933D8A"/>
    <w:rsid w:val="009344B5"/>
    <w:rsid w:val="00935498"/>
    <w:rsid w:val="0093557D"/>
    <w:rsid w:val="00935770"/>
    <w:rsid w:val="009365E7"/>
    <w:rsid w:val="00936E0F"/>
    <w:rsid w:val="00937E72"/>
    <w:rsid w:val="0094076D"/>
    <w:rsid w:val="00941673"/>
    <w:rsid w:val="0094176F"/>
    <w:rsid w:val="0094182C"/>
    <w:rsid w:val="00941DB5"/>
    <w:rsid w:val="009422AB"/>
    <w:rsid w:val="009427C9"/>
    <w:rsid w:val="00942B43"/>
    <w:rsid w:val="00942CEC"/>
    <w:rsid w:val="009445BC"/>
    <w:rsid w:val="009445D6"/>
    <w:rsid w:val="00944872"/>
    <w:rsid w:val="009448E8"/>
    <w:rsid w:val="0094496D"/>
    <w:rsid w:val="009449A5"/>
    <w:rsid w:val="00944A7C"/>
    <w:rsid w:val="00944D70"/>
    <w:rsid w:val="00945106"/>
    <w:rsid w:val="009454E1"/>
    <w:rsid w:val="009456DB"/>
    <w:rsid w:val="00945799"/>
    <w:rsid w:val="009464AE"/>
    <w:rsid w:val="009464B7"/>
    <w:rsid w:val="009464F1"/>
    <w:rsid w:val="00947057"/>
    <w:rsid w:val="0094707B"/>
    <w:rsid w:val="009475FE"/>
    <w:rsid w:val="00947696"/>
    <w:rsid w:val="009503C9"/>
    <w:rsid w:val="009505CF"/>
    <w:rsid w:val="00950897"/>
    <w:rsid w:val="00950E61"/>
    <w:rsid w:val="0095126A"/>
    <w:rsid w:val="009518F6"/>
    <w:rsid w:val="00951AA9"/>
    <w:rsid w:val="00951BBF"/>
    <w:rsid w:val="009521F5"/>
    <w:rsid w:val="009523D7"/>
    <w:rsid w:val="009525C9"/>
    <w:rsid w:val="00952656"/>
    <w:rsid w:val="0095379E"/>
    <w:rsid w:val="00954B0C"/>
    <w:rsid w:val="00955F72"/>
    <w:rsid w:val="00956047"/>
    <w:rsid w:val="009562AE"/>
    <w:rsid w:val="0095634B"/>
    <w:rsid w:val="00956403"/>
    <w:rsid w:val="00956541"/>
    <w:rsid w:val="00956CD0"/>
    <w:rsid w:val="00956E15"/>
    <w:rsid w:val="00957335"/>
    <w:rsid w:val="00960110"/>
    <w:rsid w:val="00960B6D"/>
    <w:rsid w:val="00960BF4"/>
    <w:rsid w:val="00960E1F"/>
    <w:rsid w:val="0096105E"/>
    <w:rsid w:val="009610A6"/>
    <w:rsid w:val="00961BBE"/>
    <w:rsid w:val="00961BD2"/>
    <w:rsid w:val="00961C37"/>
    <w:rsid w:val="00961E89"/>
    <w:rsid w:val="009622C5"/>
    <w:rsid w:val="00962802"/>
    <w:rsid w:val="00962A23"/>
    <w:rsid w:val="00962F2E"/>
    <w:rsid w:val="0096302E"/>
    <w:rsid w:val="00963086"/>
    <w:rsid w:val="00963744"/>
    <w:rsid w:val="009637B1"/>
    <w:rsid w:val="00963BA1"/>
    <w:rsid w:val="00963F0D"/>
    <w:rsid w:val="00964755"/>
    <w:rsid w:val="00964FFB"/>
    <w:rsid w:val="0096512D"/>
    <w:rsid w:val="00965202"/>
    <w:rsid w:val="009653D8"/>
    <w:rsid w:val="00965D30"/>
    <w:rsid w:val="00965F14"/>
    <w:rsid w:val="00966000"/>
    <w:rsid w:val="00966042"/>
    <w:rsid w:val="00967066"/>
    <w:rsid w:val="00967204"/>
    <w:rsid w:val="009675A2"/>
    <w:rsid w:val="00967A3C"/>
    <w:rsid w:val="00967B4E"/>
    <w:rsid w:val="00970322"/>
    <w:rsid w:val="00970564"/>
    <w:rsid w:val="009709CA"/>
    <w:rsid w:val="009713B8"/>
    <w:rsid w:val="00972A7E"/>
    <w:rsid w:val="00972BBA"/>
    <w:rsid w:val="00972C74"/>
    <w:rsid w:val="00972D24"/>
    <w:rsid w:val="00973021"/>
    <w:rsid w:val="0097310D"/>
    <w:rsid w:val="00973276"/>
    <w:rsid w:val="00973845"/>
    <w:rsid w:val="00973DDF"/>
    <w:rsid w:val="00973EAA"/>
    <w:rsid w:val="00974162"/>
    <w:rsid w:val="00974750"/>
    <w:rsid w:val="0097475F"/>
    <w:rsid w:val="00974BA6"/>
    <w:rsid w:val="00974D89"/>
    <w:rsid w:val="00974DB3"/>
    <w:rsid w:val="0097524A"/>
    <w:rsid w:val="0097528B"/>
    <w:rsid w:val="009762CA"/>
    <w:rsid w:val="00976845"/>
    <w:rsid w:val="00976A32"/>
    <w:rsid w:val="00976DF6"/>
    <w:rsid w:val="00977659"/>
    <w:rsid w:val="00977BF4"/>
    <w:rsid w:val="00977E6A"/>
    <w:rsid w:val="00977F19"/>
    <w:rsid w:val="009804EC"/>
    <w:rsid w:val="009807EA"/>
    <w:rsid w:val="00980878"/>
    <w:rsid w:val="00980DB1"/>
    <w:rsid w:val="00981193"/>
    <w:rsid w:val="009815EC"/>
    <w:rsid w:val="00981710"/>
    <w:rsid w:val="00981898"/>
    <w:rsid w:val="0098190A"/>
    <w:rsid w:val="009824D4"/>
    <w:rsid w:val="00982566"/>
    <w:rsid w:val="0098262B"/>
    <w:rsid w:val="00982BBD"/>
    <w:rsid w:val="00982DED"/>
    <w:rsid w:val="00982E0C"/>
    <w:rsid w:val="00982FF5"/>
    <w:rsid w:val="009834F7"/>
    <w:rsid w:val="00984065"/>
    <w:rsid w:val="00984177"/>
    <w:rsid w:val="00984381"/>
    <w:rsid w:val="00985571"/>
    <w:rsid w:val="00985ABD"/>
    <w:rsid w:val="00985DF5"/>
    <w:rsid w:val="0098642B"/>
    <w:rsid w:val="00990036"/>
    <w:rsid w:val="00990097"/>
    <w:rsid w:val="009901B9"/>
    <w:rsid w:val="009909F5"/>
    <w:rsid w:val="00991812"/>
    <w:rsid w:val="00991D21"/>
    <w:rsid w:val="00992A5F"/>
    <w:rsid w:val="00992B36"/>
    <w:rsid w:val="00992B84"/>
    <w:rsid w:val="00992DA3"/>
    <w:rsid w:val="00993194"/>
    <w:rsid w:val="0099367E"/>
    <w:rsid w:val="00993BB9"/>
    <w:rsid w:val="00993CE7"/>
    <w:rsid w:val="00993D93"/>
    <w:rsid w:val="009944F1"/>
    <w:rsid w:val="009949BB"/>
    <w:rsid w:val="00994C95"/>
    <w:rsid w:val="00994D1D"/>
    <w:rsid w:val="00995D4C"/>
    <w:rsid w:val="00995D9A"/>
    <w:rsid w:val="0099610B"/>
    <w:rsid w:val="0099623F"/>
    <w:rsid w:val="009962D7"/>
    <w:rsid w:val="0099677B"/>
    <w:rsid w:val="00996A8C"/>
    <w:rsid w:val="00996C22"/>
    <w:rsid w:val="00997145"/>
    <w:rsid w:val="009971BA"/>
    <w:rsid w:val="00997FD1"/>
    <w:rsid w:val="009A0C36"/>
    <w:rsid w:val="009A0F48"/>
    <w:rsid w:val="009A1147"/>
    <w:rsid w:val="009A11B3"/>
    <w:rsid w:val="009A165C"/>
    <w:rsid w:val="009A1821"/>
    <w:rsid w:val="009A2360"/>
    <w:rsid w:val="009A2402"/>
    <w:rsid w:val="009A2655"/>
    <w:rsid w:val="009A315A"/>
    <w:rsid w:val="009A339E"/>
    <w:rsid w:val="009A3A62"/>
    <w:rsid w:val="009A4122"/>
    <w:rsid w:val="009A43D5"/>
    <w:rsid w:val="009A4B49"/>
    <w:rsid w:val="009A4BB5"/>
    <w:rsid w:val="009A4D47"/>
    <w:rsid w:val="009A4E32"/>
    <w:rsid w:val="009A4F09"/>
    <w:rsid w:val="009A50C7"/>
    <w:rsid w:val="009A560A"/>
    <w:rsid w:val="009A6207"/>
    <w:rsid w:val="009A65FD"/>
    <w:rsid w:val="009A6686"/>
    <w:rsid w:val="009A6CB1"/>
    <w:rsid w:val="009A6DBC"/>
    <w:rsid w:val="009A79EE"/>
    <w:rsid w:val="009B028F"/>
    <w:rsid w:val="009B04B1"/>
    <w:rsid w:val="009B0CD8"/>
    <w:rsid w:val="009B18C7"/>
    <w:rsid w:val="009B1C0B"/>
    <w:rsid w:val="009B1DF3"/>
    <w:rsid w:val="009B1E81"/>
    <w:rsid w:val="009B24A8"/>
    <w:rsid w:val="009B2B8C"/>
    <w:rsid w:val="009B30F8"/>
    <w:rsid w:val="009B3122"/>
    <w:rsid w:val="009B325E"/>
    <w:rsid w:val="009B3937"/>
    <w:rsid w:val="009B3D4A"/>
    <w:rsid w:val="009B4017"/>
    <w:rsid w:val="009B4469"/>
    <w:rsid w:val="009B4940"/>
    <w:rsid w:val="009B500B"/>
    <w:rsid w:val="009B5882"/>
    <w:rsid w:val="009B5E04"/>
    <w:rsid w:val="009B5EF8"/>
    <w:rsid w:val="009B5FD2"/>
    <w:rsid w:val="009B6CD8"/>
    <w:rsid w:val="009B6EAB"/>
    <w:rsid w:val="009C00B6"/>
    <w:rsid w:val="009C0158"/>
    <w:rsid w:val="009C07A5"/>
    <w:rsid w:val="009C07F3"/>
    <w:rsid w:val="009C0B6A"/>
    <w:rsid w:val="009C0F5D"/>
    <w:rsid w:val="009C1B55"/>
    <w:rsid w:val="009C2199"/>
    <w:rsid w:val="009C2637"/>
    <w:rsid w:val="009C2ED6"/>
    <w:rsid w:val="009C2EE4"/>
    <w:rsid w:val="009C3458"/>
    <w:rsid w:val="009C4027"/>
    <w:rsid w:val="009C41BA"/>
    <w:rsid w:val="009C49F1"/>
    <w:rsid w:val="009C4CBE"/>
    <w:rsid w:val="009C4DB1"/>
    <w:rsid w:val="009C4F8D"/>
    <w:rsid w:val="009C4FB7"/>
    <w:rsid w:val="009C5058"/>
    <w:rsid w:val="009C5162"/>
    <w:rsid w:val="009C63E7"/>
    <w:rsid w:val="009C64AD"/>
    <w:rsid w:val="009C6C3C"/>
    <w:rsid w:val="009C6F94"/>
    <w:rsid w:val="009C7417"/>
    <w:rsid w:val="009D00D9"/>
    <w:rsid w:val="009D0288"/>
    <w:rsid w:val="009D0D57"/>
    <w:rsid w:val="009D0F32"/>
    <w:rsid w:val="009D15F1"/>
    <w:rsid w:val="009D1FFB"/>
    <w:rsid w:val="009D2634"/>
    <w:rsid w:val="009D2E2D"/>
    <w:rsid w:val="009D307C"/>
    <w:rsid w:val="009D3609"/>
    <w:rsid w:val="009D3E63"/>
    <w:rsid w:val="009D42D9"/>
    <w:rsid w:val="009D434D"/>
    <w:rsid w:val="009D4391"/>
    <w:rsid w:val="009D44F4"/>
    <w:rsid w:val="009D493C"/>
    <w:rsid w:val="009D4943"/>
    <w:rsid w:val="009D5113"/>
    <w:rsid w:val="009D5589"/>
    <w:rsid w:val="009D5AFE"/>
    <w:rsid w:val="009D784E"/>
    <w:rsid w:val="009D78A8"/>
    <w:rsid w:val="009D78F0"/>
    <w:rsid w:val="009D7C88"/>
    <w:rsid w:val="009D7D27"/>
    <w:rsid w:val="009E00D8"/>
    <w:rsid w:val="009E1644"/>
    <w:rsid w:val="009E2D71"/>
    <w:rsid w:val="009E3917"/>
    <w:rsid w:val="009E3CFF"/>
    <w:rsid w:val="009E3FC0"/>
    <w:rsid w:val="009E540F"/>
    <w:rsid w:val="009E5DC9"/>
    <w:rsid w:val="009E64DC"/>
    <w:rsid w:val="009E69A7"/>
    <w:rsid w:val="009E6BBC"/>
    <w:rsid w:val="009E6E7E"/>
    <w:rsid w:val="009E707B"/>
    <w:rsid w:val="009E7383"/>
    <w:rsid w:val="009E7715"/>
    <w:rsid w:val="009E7A10"/>
    <w:rsid w:val="009F075B"/>
    <w:rsid w:val="009F0A2B"/>
    <w:rsid w:val="009F1583"/>
    <w:rsid w:val="009F1753"/>
    <w:rsid w:val="009F24EF"/>
    <w:rsid w:val="009F2771"/>
    <w:rsid w:val="009F3CD5"/>
    <w:rsid w:val="009F3D07"/>
    <w:rsid w:val="009F3D7E"/>
    <w:rsid w:val="009F4DF7"/>
    <w:rsid w:val="009F4EF7"/>
    <w:rsid w:val="009F5136"/>
    <w:rsid w:val="009F547F"/>
    <w:rsid w:val="009F5F3F"/>
    <w:rsid w:val="009F6463"/>
    <w:rsid w:val="009F6E57"/>
    <w:rsid w:val="009F6E97"/>
    <w:rsid w:val="009F718C"/>
    <w:rsid w:val="009F73B5"/>
    <w:rsid w:val="009F7729"/>
    <w:rsid w:val="00A00031"/>
    <w:rsid w:val="00A00305"/>
    <w:rsid w:val="00A0074A"/>
    <w:rsid w:val="00A0098C"/>
    <w:rsid w:val="00A01221"/>
    <w:rsid w:val="00A01312"/>
    <w:rsid w:val="00A014DA"/>
    <w:rsid w:val="00A018DC"/>
    <w:rsid w:val="00A01962"/>
    <w:rsid w:val="00A01A43"/>
    <w:rsid w:val="00A01D78"/>
    <w:rsid w:val="00A025ED"/>
    <w:rsid w:val="00A03964"/>
    <w:rsid w:val="00A03C9D"/>
    <w:rsid w:val="00A04397"/>
    <w:rsid w:val="00A0559B"/>
    <w:rsid w:val="00A05B1F"/>
    <w:rsid w:val="00A060D4"/>
    <w:rsid w:val="00A0653A"/>
    <w:rsid w:val="00A06E28"/>
    <w:rsid w:val="00A06F88"/>
    <w:rsid w:val="00A06F9B"/>
    <w:rsid w:val="00A070D0"/>
    <w:rsid w:val="00A075A6"/>
    <w:rsid w:val="00A101F7"/>
    <w:rsid w:val="00A10D2C"/>
    <w:rsid w:val="00A10E8F"/>
    <w:rsid w:val="00A10E9E"/>
    <w:rsid w:val="00A11280"/>
    <w:rsid w:val="00A11509"/>
    <w:rsid w:val="00A116DE"/>
    <w:rsid w:val="00A11740"/>
    <w:rsid w:val="00A117BC"/>
    <w:rsid w:val="00A122E1"/>
    <w:rsid w:val="00A128E5"/>
    <w:rsid w:val="00A1319B"/>
    <w:rsid w:val="00A13A80"/>
    <w:rsid w:val="00A13BA3"/>
    <w:rsid w:val="00A13C8B"/>
    <w:rsid w:val="00A13F6A"/>
    <w:rsid w:val="00A1426B"/>
    <w:rsid w:val="00A142C6"/>
    <w:rsid w:val="00A1455F"/>
    <w:rsid w:val="00A14859"/>
    <w:rsid w:val="00A14A58"/>
    <w:rsid w:val="00A15B7D"/>
    <w:rsid w:val="00A15FBF"/>
    <w:rsid w:val="00A164E3"/>
    <w:rsid w:val="00A16686"/>
    <w:rsid w:val="00A16B3A"/>
    <w:rsid w:val="00A16FDE"/>
    <w:rsid w:val="00A17465"/>
    <w:rsid w:val="00A17604"/>
    <w:rsid w:val="00A1779F"/>
    <w:rsid w:val="00A17848"/>
    <w:rsid w:val="00A178E1"/>
    <w:rsid w:val="00A17A64"/>
    <w:rsid w:val="00A17C98"/>
    <w:rsid w:val="00A17E05"/>
    <w:rsid w:val="00A17F31"/>
    <w:rsid w:val="00A201A9"/>
    <w:rsid w:val="00A21253"/>
    <w:rsid w:val="00A212C9"/>
    <w:rsid w:val="00A21F55"/>
    <w:rsid w:val="00A227A8"/>
    <w:rsid w:val="00A22859"/>
    <w:rsid w:val="00A234D4"/>
    <w:rsid w:val="00A236A1"/>
    <w:rsid w:val="00A23794"/>
    <w:rsid w:val="00A23AAC"/>
    <w:rsid w:val="00A23DCF"/>
    <w:rsid w:val="00A23DD6"/>
    <w:rsid w:val="00A23FC4"/>
    <w:rsid w:val="00A23FCA"/>
    <w:rsid w:val="00A24582"/>
    <w:rsid w:val="00A2493F"/>
    <w:rsid w:val="00A2497E"/>
    <w:rsid w:val="00A25046"/>
    <w:rsid w:val="00A25130"/>
    <w:rsid w:val="00A2566B"/>
    <w:rsid w:val="00A2574C"/>
    <w:rsid w:val="00A25BFA"/>
    <w:rsid w:val="00A267D3"/>
    <w:rsid w:val="00A2683D"/>
    <w:rsid w:val="00A26942"/>
    <w:rsid w:val="00A26D2C"/>
    <w:rsid w:val="00A26EB7"/>
    <w:rsid w:val="00A27F59"/>
    <w:rsid w:val="00A300EA"/>
    <w:rsid w:val="00A30471"/>
    <w:rsid w:val="00A315F2"/>
    <w:rsid w:val="00A31AF6"/>
    <w:rsid w:val="00A32513"/>
    <w:rsid w:val="00A325CB"/>
    <w:rsid w:val="00A333C6"/>
    <w:rsid w:val="00A335C5"/>
    <w:rsid w:val="00A33EC8"/>
    <w:rsid w:val="00A34857"/>
    <w:rsid w:val="00A34948"/>
    <w:rsid w:val="00A34966"/>
    <w:rsid w:val="00A34CE9"/>
    <w:rsid w:val="00A34D81"/>
    <w:rsid w:val="00A34E79"/>
    <w:rsid w:val="00A350D9"/>
    <w:rsid w:val="00A35100"/>
    <w:rsid w:val="00A354B7"/>
    <w:rsid w:val="00A35C6C"/>
    <w:rsid w:val="00A35D08"/>
    <w:rsid w:val="00A35D38"/>
    <w:rsid w:val="00A36099"/>
    <w:rsid w:val="00A3615C"/>
    <w:rsid w:val="00A362E5"/>
    <w:rsid w:val="00A363AC"/>
    <w:rsid w:val="00A365BD"/>
    <w:rsid w:val="00A368D2"/>
    <w:rsid w:val="00A36BC0"/>
    <w:rsid w:val="00A36C5D"/>
    <w:rsid w:val="00A36CFC"/>
    <w:rsid w:val="00A3730C"/>
    <w:rsid w:val="00A374B0"/>
    <w:rsid w:val="00A37C5B"/>
    <w:rsid w:val="00A40223"/>
    <w:rsid w:val="00A40289"/>
    <w:rsid w:val="00A404D3"/>
    <w:rsid w:val="00A40989"/>
    <w:rsid w:val="00A40DBA"/>
    <w:rsid w:val="00A415CA"/>
    <w:rsid w:val="00A417A2"/>
    <w:rsid w:val="00A41C21"/>
    <w:rsid w:val="00A41C23"/>
    <w:rsid w:val="00A41D3C"/>
    <w:rsid w:val="00A42610"/>
    <w:rsid w:val="00A426FB"/>
    <w:rsid w:val="00A43773"/>
    <w:rsid w:val="00A43A84"/>
    <w:rsid w:val="00A442CF"/>
    <w:rsid w:val="00A4484C"/>
    <w:rsid w:val="00A44A76"/>
    <w:rsid w:val="00A44A80"/>
    <w:rsid w:val="00A44C11"/>
    <w:rsid w:val="00A44D98"/>
    <w:rsid w:val="00A44EFD"/>
    <w:rsid w:val="00A450DF"/>
    <w:rsid w:val="00A454D3"/>
    <w:rsid w:val="00A45D4E"/>
    <w:rsid w:val="00A46C9F"/>
    <w:rsid w:val="00A46FDD"/>
    <w:rsid w:val="00A47045"/>
    <w:rsid w:val="00A4762D"/>
    <w:rsid w:val="00A476C2"/>
    <w:rsid w:val="00A47CED"/>
    <w:rsid w:val="00A47EB6"/>
    <w:rsid w:val="00A47F8F"/>
    <w:rsid w:val="00A5041A"/>
    <w:rsid w:val="00A50673"/>
    <w:rsid w:val="00A50709"/>
    <w:rsid w:val="00A507B4"/>
    <w:rsid w:val="00A50862"/>
    <w:rsid w:val="00A50DC7"/>
    <w:rsid w:val="00A50E9D"/>
    <w:rsid w:val="00A5132E"/>
    <w:rsid w:val="00A51983"/>
    <w:rsid w:val="00A51FEB"/>
    <w:rsid w:val="00A524BF"/>
    <w:rsid w:val="00A52CB1"/>
    <w:rsid w:val="00A53065"/>
    <w:rsid w:val="00A5311C"/>
    <w:rsid w:val="00A539B0"/>
    <w:rsid w:val="00A53C17"/>
    <w:rsid w:val="00A53D36"/>
    <w:rsid w:val="00A53F70"/>
    <w:rsid w:val="00A5473C"/>
    <w:rsid w:val="00A5506F"/>
    <w:rsid w:val="00A55141"/>
    <w:rsid w:val="00A55492"/>
    <w:rsid w:val="00A5630D"/>
    <w:rsid w:val="00A5702D"/>
    <w:rsid w:val="00A57157"/>
    <w:rsid w:val="00A57245"/>
    <w:rsid w:val="00A57D45"/>
    <w:rsid w:val="00A57EB0"/>
    <w:rsid w:val="00A600CB"/>
    <w:rsid w:val="00A61C05"/>
    <w:rsid w:val="00A627C8"/>
    <w:rsid w:val="00A62E79"/>
    <w:rsid w:val="00A637BC"/>
    <w:rsid w:val="00A63955"/>
    <w:rsid w:val="00A63F1B"/>
    <w:rsid w:val="00A6405E"/>
    <w:rsid w:val="00A6495F"/>
    <w:rsid w:val="00A64AA9"/>
    <w:rsid w:val="00A64C1C"/>
    <w:rsid w:val="00A64CB0"/>
    <w:rsid w:val="00A65190"/>
    <w:rsid w:val="00A651F4"/>
    <w:rsid w:val="00A6544E"/>
    <w:rsid w:val="00A666B8"/>
    <w:rsid w:val="00A66AD3"/>
    <w:rsid w:val="00A67086"/>
    <w:rsid w:val="00A6752A"/>
    <w:rsid w:val="00A675D2"/>
    <w:rsid w:val="00A7008D"/>
    <w:rsid w:val="00A7016A"/>
    <w:rsid w:val="00A70436"/>
    <w:rsid w:val="00A70F1D"/>
    <w:rsid w:val="00A71859"/>
    <w:rsid w:val="00A719FA"/>
    <w:rsid w:val="00A71F0A"/>
    <w:rsid w:val="00A72D75"/>
    <w:rsid w:val="00A732D0"/>
    <w:rsid w:val="00A7344F"/>
    <w:rsid w:val="00A74672"/>
    <w:rsid w:val="00A74B74"/>
    <w:rsid w:val="00A7544B"/>
    <w:rsid w:val="00A75B6F"/>
    <w:rsid w:val="00A75DC9"/>
    <w:rsid w:val="00A761E5"/>
    <w:rsid w:val="00A76379"/>
    <w:rsid w:val="00A76D06"/>
    <w:rsid w:val="00A77616"/>
    <w:rsid w:val="00A776D7"/>
    <w:rsid w:val="00A77CDB"/>
    <w:rsid w:val="00A80195"/>
    <w:rsid w:val="00A802CF"/>
    <w:rsid w:val="00A8041F"/>
    <w:rsid w:val="00A80743"/>
    <w:rsid w:val="00A80864"/>
    <w:rsid w:val="00A80BD5"/>
    <w:rsid w:val="00A80F9B"/>
    <w:rsid w:val="00A8140E"/>
    <w:rsid w:val="00A81549"/>
    <w:rsid w:val="00A816C7"/>
    <w:rsid w:val="00A81D7F"/>
    <w:rsid w:val="00A81E83"/>
    <w:rsid w:val="00A82257"/>
    <w:rsid w:val="00A82C73"/>
    <w:rsid w:val="00A82DBA"/>
    <w:rsid w:val="00A831CF"/>
    <w:rsid w:val="00A83751"/>
    <w:rsid w:val="00A837DF"/>
    <w:rsid w:val="00A83B06"/>
    <w:rsid w:val="00A83D71"/>
    <w:rsid w:val="00A8436F"/>
    <w:rsid w:val="00A8446A"/>
    <w:rsid w:val="00A84E4E"/>
    <w:rsid w:val="00A84EDD"/>
    <w:rsid w:val="00A85304"/>
    <w:rsid w:val="00A85717"/>
    <w:rsid w:val="00A85D05"/>
    <w:rsid w:val="00A86130"/>
    <w:rsid w:val="00A86994"/>
    <w:rsid w:val="00A869A8"/>
    <w:rsid w:val="00A86A70"/>
    <w:rsid w:val="00A86D6E"/>
    <w:rsid w:val="00A86EA5"/>
    <w:rsid w:val="00A87641"/>
    <w:rsid w:val="00A87A8F"/>
    <w:rsid w:val="00A87CFE"/>
    <w:rsid w:val="00A87F13"/>
    <w:rsid w:val="00A87FB6"/>
    <w:rsid w:val="00A9030E"/>
    <w:rsid w:val="00A906AD"/>
    <w:rsid w:val="00A90921"/>
    <w:rsid w:val="00A9093F"/>
    <w:rsid w:val="00A90976"/>
    <w:rsid w:val="00A91025"/>
    <w:rsid w:val="00A91408"/>
    <w:rsid w:val="00A917AF"/>
    <w:rsid w:val="00A91A72"/>
    <w:rsid w:val="00A91C96"/>
    <w:rsid w:val="00A9251D"/>
    <w:rsid w:val="00A92A75"/>
    <w:rsid w:val="00A92B76"/>
    <w:rsid w:val="00A92EB9"/>
    <w:rsid w:val="00A9367C"/>
    <w:rsid w:val="00A938CD"/>
    <w:rsid w:val="00A939F8"/>
    <w:rsid w:val="00A947B3"/>
    <w:rsid w:val="00A9510A"/>
    <w:rsid w:val="00A9515A"/>
    <w:rsid w:val="00A966AB"/>
    <w:rsid w:val="00A966EC"/>
    <w:rsid w:val="00A96ABE"/>
    <w:rsid w:val="00A96EF8"/>
    <w:rsid w:val="00A97D25"/>
    <w:rsid w:val="00A97E83"/>
    <w:rsid w:val="00A97FF5"/>
    <w:rsid w:val="00AA0470"/>
    <w:rsid w:val="00AA05BE"/>
    <w:rsid w:val="00AA072C"/>
    <w:rsid w:val="00AA08B8"/>
    <w:rsid w:val="00AA08FE"/>
    <w:rsid w:val="00AA0D57"/>
    <w:rsid w:val="00AA0DC3"/>
    <w:rsid w:val="00AA106A"/>
    <w:rsid w:val="00AA10FC"/>
    <w:rsid w:val="00AA12EB"/>
    <w:rsid w:val="00AA2951"/>
    <w:rsid w:val="00AA2D08"/>
    <w:rsid w:val="00AA2D3C"/>
    <w:rsid w:val="00AA3289"/>
    <w:rsid w:val="00AA33B2"/>
    <w:rsid w:val="00AA347A"/>
    <w:rsid w:val="00AA3DC3"/>
    <w:rsid w:val="00AA4214"/>
    <w:rsid w:val="00AA4508"/>
    <w:rsid w:val="00AA450B"/>
    <w:rsid w:val="00AA5E42"/>
    <w:rsid w:val="00AA6847"/>
    <w:rsid w:val="00AA7316"/>
    <w:rsid w:val="00AB0579"/>
    <w:rsid w:val="00AB0A8D"/>
    <w:rsid w:val="00AB0BA1"/>
    <w:rsid w:val="00AB1184"/>
    <w:rsid w:val="00AB1274"/>
    <w:rsid w:val="00AB1D14"/>
    <w:rsid w:val="00AB2198"/>
    <w:rsid w:val="00AB2A46"/>
    <w:rsid w:val="00AB2BED"/>
    <w:rsid w:val="00AB2F9B"/>
    <w:rsid w:val="00AB35FE"/>
    <w:rsid w:val="00AB3E5B"/>
    <w:rsid w:val="00AB40F2"/>
    <w:rsid w:val="00AB416F"/>
    <w:rsid w:val="00AB493E"/>
    <w:rsid w:val="00AB4FBF"/>
    <w:rsid w:val="00AB5AA6"/>
    <w:rsid w:val="00AB5B22"/>
    <w:rsid w:val="00AB5CCC"/>
    <w:rsid w:val="00AB5F0B"/>
    <w:rsid w:val="00AB60DA"/>
    <w:rsid w:val="00AB6A65"/>
    <w:rsid w:val="00AB6BA5"/>
    <w:rsid w:val="00AB6FD4"/>
    <w:rsid w:val="00AB7005"/>
    <w:rsid w:val="00AB755D"/>
    <w:rsid w:val="00AB7A12"/>
    <w:rsid w:val="00AB7A39"/>
    <w:rsid w:val="00AB7AD8"/>
    <w:rsid w:val="00AC01F2"/>
    <w:rsid w:val="00AC0A02"/>
    <w:rsid w:val="00AC168E"/>
    <w:rsid w:val="00AC2276"/>
    <w:rsid w:val="00AC2656"/>
    <w:rsid w:val="00AC30D0"/>
    <w:rsid w:val="00AC3A2D"/>
    <w:rsid w:val="00AC3DFD"/>
    <w:rsid w:val="00AC3F99"/>
    <w:rsid w:val="00AC4A75"/>
    <w:rsid w:val="00AC4F63"/>
    <w:rsid w:val="00AC5B81"/>
    <w:rsid w:val="00AC6220"/>
    <w:rsid w:val="00AC655B"/>
    <w:rsid w:val="00AC6AD3"/>
    <w:rsid w:val="00AC6CCA"/>
    <w:rsid w:val="00AC6FD9"/>
    <w:rsid w:val="00AC7549"/>
    <w:rsid w:val="00AC7B4A"/>
    <w:rsid w:val="00AC7C02"/>
    <w:rsid w:val="00AC7EC5"/>
    <w:rsid w:val="00AD018B"/>
    <w:rsid w:val="00AD0844"/>
    <w:rsid w:val="00AD0993"/>
    <w:rsid w:val="00AD0CE9"/>
    <w:rsid w:val="00AD0E8E"/>
    <w:rsid w:val="00AD0F2F"/>
    <w:rsid w:val="00AD147F"/>
    <w:rsid w:val="00AD17ED"/>
    <w:rsid w:val="00AD1D3C"/>
    <w:rsid w:val="00AD2090"/>
    <w:rsid w:val="00AD21C1"/>
    <w:rsid w:val="00AD220E"/>
    <w:rsid w:val="00AD22CC"/>
    <w:rsid w:val="00AD2645"/>
    <w:rsid w:val="00AD2862"/>
    <w:rsid w:val="00AD2F38"/>
    <w:rsid w:val="00AD3198"/>
    <w:rsid w:val="00AD33E9"/>
    <w:rsid w:val="00AD3E5A"/>
    <w:rsid w:val="00AD404F"/>
    <w:rsid w:val="00AD439B"/>
    <w:rsid w:val="00AD4433"/>
    <w:rsid w:val="00AD45EC"/>
    <w:rsid w:val="00AD4856"/>
    <w:rsid w:val="00AD5005"/>
    <w:rsid w:val="00AD5243"/>
    <w:rsid w:val="00AD547B"/>
    <w:rsid w:val="00AD5AF8"/>
    <w:rsid w:val="00AD6663"/>
    <w:rsid w:val="00AD696B"/>
    <w:rsid w:val="00AD746D"/>
    <w:rsid w:val="00AD7DF7"/>
    <w:rsid w:val="00AD7DF8"/>
    <w:rsid w:val="00AE0161"/>
    <w:rsid w:val="00AE01F2"/>
    <w:rsid w:val="00AE0254"/>
    <w:rsid w:val="00AE0393"/>
    <w:rsid w:val="00AE0CC7"/>
    <w:rsid w:val="00AE1CED"/>
    <w:rsid w:val="00AE2094"/>
    <w:rsid w:val="00AE24B1"/>
    <w:rsid w:val="00AE2A4B"/>
    <w:rsid w:val="00AE2F8C"/>
    <w:rsid w:val="00AE2FCD"/>
    <w:rsid w:val="00AE3157"/>
    <w:rsid w:val="00AE3D52"/>
    <w:rsid w:val="00AE495C"/>
    <w:rsid w:val="00AE5016"/>
    <w:rsid w:val="00AE537F"/>
    <w:rsid w:val="00AE5645"/>
    <w:rsid w:val="00AE5CC6"/>
    <w:rsid w:val="00AE5E0C"/>
    <w:rsid w:val="00AE60BD"/>
    <w:rsid w:val="00AE646F"/>
    <w:rsid w:val="00AE6697"/>
    <w:rsid w:val="00AE6BCE"/>
    <w:rsid w:val="00AE6F9C"/>
    <w:rsid w:val="00AE7861"/>
    <w:rsid w:val="00AE7A7D"/>
    <w:rsid w:val="00AF044C"/>
    <w:rsid w:val="00AF090C"/>
    <w:rsid w:val="00AF1250"/>
    <w:rsid w:val="00AF1A0A"/>
    <w:rsid w:val="00AF208C"/>
    <w:rsid w:val="00AF2544"/>
    <w:rsid w:val="00AF2549"/>
    <w:rsid w:val="00AF30CC"/>
    <w:rsid w:val="00AF34BA"/>
    <w:rsid w:val="00AF3727"/>
    <w:rsid w:val="00AF3832"/>
    <w:rsid w:val="00AF3DA6"/>
    <w:rsid w:val="00AF41FF"/>
    <w:rsid w:val="00AF4479"/>
    <w:rsid w:val="00AF4897"/>
    <w:rsid w:val="00AF4E83"/>
    <w:rsid w:val="00AF54FA"/>
    <w:rsid w:val="00AF571A"/>
    <w:rsid w:val="00AF6507"/>
    <w:rsid w:val="00AF6E5F"/>
    <w:rsid w:val="00AF7501"/>
    <w:rsid w:val="00AF79CF"/>
    <w:rsid w:val="00B00723"/>
    <w:rsid w:val="00B007B3"/>
    <w:rsid w:val="00B00971"/>
    <w:rsid w:val="00B00EA1"/>
    <w:rsid w:val="00B01089"/>
    <w:rsid w:val="00B011F2"/>
    <w:rsid w:val="00B017D7"/>
    <w:rsid w:val="00B01840"/>
    <w:rsid w:val="00B01B3A"/>
    <w:rsid w:val="00B01DD5"/>
    <w:rsid w:val="00B01E60"/>
    <w:rsid w:val="00B0217B"/>
    <w:rsid w:val="00B02B4B"/>
    <w:rsid w:val="00B02EAD"/>
    <w:rsid w:val="00B039D1"/>
    <w:rsid w:val="00B04154"/>
    <w:rsid w:val="00B04272"/>
    <w:rsid w:val="00B043AB"/>
    <w:rsid w:val="00B04522"/>
    <w:rsid w:val="00B0482E"/>
    <w:rsid w:val="00B048AC"/>
    <w:rsid w:val="00B05356"/>
    <w:rsid w:val="00B056FA"/>
    <w:rsid w:val="00B0572A"/>
    <w:rsid w:val="00B063BB"/>
    <w:rsid w:val="00B06DD8"/>
    <w:rsid w:val="00B07033"/>
    <w:rsid w:val="00B07A1E"/>
    <w:rsid w:val="00B106EB"/>
    <w:rsid w:val="00B116CE"/>
    <w:rsid w:val="00B117B0"/>
    <w:rsid w:val="00B11AE2"/>
    <w:rsid w:val="00B11CEF"/>
    <w:rsid w:val="00B12796"/>
    <w:rsid w:val="00B128B6"/>
    <w:rsid w:val="00B12F80"/>
    <w:rsid w:val="00B134F5"/>
    <w:rsid w:val="00B13B2F"/>
    <w:rsid w:val="00B13C96"/>
    <w:rsid w:val="00B142E1"/>
    <w:rsid w:val="00B14549"/>
    <w:rsid w:val="00B14CC3"/>
    <w:rsid w:val="00B15598"/>
    <w:rsid w:val="00B15CFD"/>
    <w:rsid w:val="00B15D05"/>
    <w:rsid w:val="00B15DB5"/>
    <w:rsid w:val="00B16B83"/>
    <w:rsid w:val="00B16F1A"/>
    <w:rsid w:val="00B16F71"/>
    <w:rsid w:val="00B17074"/>
    <w:rsid w:val="00B170E4"/>
    <w:rsid w:val="00B17425"/>
    <w:rsid w:val="00B174B3"/>
    <w:rsid w:val="00B2022E"/>
    <w:rsid w:val="00B20319"/>
    <w:rsid w:val="00B210AC"/>
    <w:rsid w:val="00B2145A"/>
    <w:rsid w:val="00B22021"/>
    <w:rsid w:val="00B221EC"/>
    <w:rsid w:val="00B22626"/>
    <w:rsid w:val="00B2299F"/>
    <w:rsid w:val="00B22AA6"/>
    <w:rsid w:val="00B22B0C"/>
    <w:rsid w:val="00B22B73"/>
    <w:rsid w:val="00B23421"/>
    <w:rsid w:val="00B24503"/>
    <w:rsid w:val="00B24B44"/>
    <w:rsid w:val="00B254CA"/>
    <w:rsid w:val="00B26510"/>
    <w:rsid w:val="00B268DE"/>
    <w:rsid w:val="00B26D57"/>
    <w:rsid w:val="00B270D4"/>
    <w:rsid w:val="00B27435"/>
    <w:rsid w:val="00B27C82"/>
    <w:rsid w:val="00B303EB"/>
    <w:rsid w:val="00B304FD"/>
    <w:rsid w:val="00B30A38"/>
    <w:rsid w:val="00B3112B"/>
    <w:rsid w:val="00B31B05"/>
    <w:rsid w:val="00B31B5E"/>
    <w:rsid w:val="00B32246"/>
    <w:rsid w:val="00B3258E"/>
    <w:rsid w:val="00B32965"/>
    <w:rsid w:val="00B32E1F"/>
    <w:rsid w:val="00B33633"/>
    <w:rsid w:val="00B336C3"/>
    <w:rsid w:val="00B33719"/>
    <w:rsid w:val="00B33D8C"/>
    <w:rsid w:val="00B343B1"/>
    <w:rsid w:val="00B34E54"/>
    <w:rsid w:val="00B350E3"/>
    <w:rsid w:val="00B35274"/>
    <w:rsid w:val="00B35DE8"/>
    <w:rsid w:val="00B35F4A"/>
    <w:rsid w:val="00B35FD6"/>
    <w:rsid w:val="00B36CA6"/>
    <w:rsid w:val="00B36D87"/>
    <w:rsid w:val="00B37C8E"/>
    <w:rsid w:val="00B37DD6"/>
    <w:rsid w:val="00B4069C"/>
    <w:rsid w:val="00B40B9D"/>
    <w:rsid w:val="00B40CC1"/>
    <w:rsid w:val="00B40FD8"/>
    <w:rsid w:val="00B423B5"/>
    <w:rsid w:val="00B43096"/>
    <w:rsid w:val="00B43A3B"/>
    <w:rsid w:val="00B43FBE"/>
    <w:rsid w:val="00B447D8"/>
    <w:rsid w:val="00B452C5"/>
    <w:rsid w:val="00B452EF"/>
    <w:rsid w:val="00B45770"/>
    <w:rsid w:val="00B457AC"/>
    <w:rsid w:val="00B45C23"/>
    <w:rsid w:val="00B460CD"/>
    <w:rsid w:val="00B46980"/>
    <w:rsid w:val="00B46DB3"/>
    <w:rsid w:val="00B47044"/>
    <w:rsid w:val="00B47AC5"/>
    <w:rsid w:val="00B47E7C"/>
    <w:rsid w:val="00B47FF5"/>
    <w:rsid w:val="00B50188"/>
    <w:rsid w:val="00B505C3"/>
    <w:rsid w:val="00B50A0E"/>
    <w:rsid w:val="00B51744"/>
    <w:rsid w:val="00B51E6F"/>
    <w:rsid w:val="00B5230C"/>
    <w:rsid w:val="00B52550"/>
    <w:rsid w:val="00B52A27"/>
    <w:rsid w:val="00B531E7"/>
    <w:rsid w:val="00B53977"/>
    <w:rsid w:val="00B539D5"/>
    <w:rsid w:val="00B5455B"/>
    <w:rsid w:val="00B545BB"/>
    <w:rsid w:val="00B54CDB"/>
    <w:rsid w:val="00B54F57"/>
    <w:rsid w:val="00B55258"/>
    <w:rsid w:val="00B558D0"/>
    <w:rsid w:val="00B55B55"/>
    <w:rsid w:val="00B55CCD"/>
    <w:rsid w:val="00B55DEF"/>
    <w:rsid w:val="00B55E83"/>
    <w:rsid w:val="00B55F8B"/>
    <w:rsid w:val="00B5617D"/>
    <w:rsid w:val="00B563D3"/>
    <w:rsid w:val="00B566F5"/>
    <w:rsid w:val="00B567B5"/>
    <w:rsid w:val="00B567CD"/>
    <w:rsid w:val="00B56924"/>
    <w:rsid w:val="00B56B67"/>
    <w:rsid w:val="00B57D4D"/>
    <w:rsid w:val="00B602E3"/>
    <w:rsid w:val="00B607EA"/>
    <w:rsid w:val="00B609E1"/>
    <w:rsid w:val="00B60DD7"/>
    <w:rsid w:val="00B60ED7"/>
    <w:rsid w:val="00B60F4F"/>
    <w:rsid w:val="00B61739"/>
    <w:rsid w:val="00B61E6C"/>
    <w:rsid w:val="00B61EFC"/>
    <w:rsid w:val="00B62244"/>
    <w:rsid w:val="00B62745"/>
    <w:rsid w:val="00B629E7"/>
    <w:rsid w:val="00B6305C"/>
    <w:rsid w:val="00B63612"/>
    <w:rsid w:val="00B639EC"/>
    <w:rsid w:val="00B650E3"/>
    <w:rsid w:val="00B65358"/>
    <w:rsid w:val="00B653C2"/>
    <w:rsid w:val="00B65606"/>
    <w:rsid w:val="00B65B1C"/>
    <w:rsid w:val="00B65FA7"/>
    <w:rsid w:val="00B66184"/>
    <w:rsid w:val="00B663FA"/>
    <w:rsid w:val="00B6645E"/>
    <w:rsid w:val="00B66753"/>
    <w:rsid w:val="00B67114"/>
    <w:rsid w:val="00B6781B"/>
    <w:rsid w:val="00B70B90"/>
    <w:rsid w:val="00B7107C"/>
    <w:rsid w:val="00B7134A"/>
    <w:rsid w:val="00B717A8"/>
    <w:rsid w:val="00B72494"/>
    <w:rsid w:val="00B724E7"/>
    <w:rsid w:val="00B72E14"/>
    <w:rsid w:val="00B731AD"/>
    <w:rsid w:val="00B73411"/>
    <w:rsid w:val="00B737D1"/>
    <w:rsid w:val="00B7388D"/>
    <w:rsid w:val="00B73ED5"/>
    <w:rsid w:val="00B741E5"/>
    <w:rsid w:val="00B74D0A"/>
    <w:rsid w:val="00B75ADA"/>
    <w:rsid w:val="00B75C84"/>
    <w:rsid w:val="00B75CD0"/>
    <w:rsid w:val="00B75D3C"/>
    <w:rsid w:val="00B75F08"/>
    <w:rsid w:val="00B760CF"/>
    <w:rsid w:val="00B764B1"/>
    <w:rsid w:val="00B77F93"/>
    <w:rsid w:val="00B81828"/>
    <w:rsid w:val="00B81944"/>
    <w:rsid w:val="00B81945"/>
    <w:rsid w:val="00B81F8D"/>
    <w:rsid w:val="00B826FB"/>
    <w:rsid w:val="00B82863"/>
    <w:rsid w:val="00B82D18"/>
    <w:rsid w:val="00B8394C"/>
    <w:rsid w:val="00B83A50"/>
    <w:rsid w:val="00B83EA3"/>
    <w:rsid w:val="00B843E5"/>
    <w:rsid w:val="00B844D6"/>
    <w:rsid w:val="00B84705"/>
    <w:rsid w:val="00B856DC"/>
    <w:rsid w:val="00B85A1B"/>
    <w:rsid w:val="00B85BEC"/>
    <w:rsid w:val="00B8704D"/>
    <w:rsid w:val="00B87C49"/>
    <w:rsid w:val="00B87FCA"/>
    <w:rsid w:val="00B904AD"/>
    <w:rsid w:val="00B90526"/>
    <w:rsid w:val="00B90812"/>
    <w:rsid w:val="00B90915"/>
    <w:rsid w:val="00B90E78"/>
    <w:rsid w:val="00B91040"/>
    <w:rsid w:val="00B91469"/>
    <w:rsid w:val="00B91CCC"/>
    <w:rsid w:val="00B92AA6"/>
    <w:rsid w:val="00B92B58"/>
    <w:rsid w:val="00B93E5A"/>
    <w:rsid w:val="00B94CE3"/>
    <w:rsid w:val="00B94D51"/>
    <w:rsid w:val="00B94E5E"/>
    <w:rsid w:val="00B95EC9"/>
    <w:rsid w:val="00B963FE"/>
    <w:rsid w:val="00B969D1"/>
    <w:rsid w:val="00B96D41"/>
    <w:rsid w:val="00B97490"/>
    <w:rsid w:val="00B97A72"/>
    <w:rsid w:val="00B97C24"/>
    <w:rsid w:val="00B97DCD"/>
    <w:rsid w:val="00BA0332"/>
    <w:rsid w:val="00BA0EBA"/>
    <w:rsid w:val="00BA12C4"/>
    <w:rsid w:val="00BA133F"/>
    <w:rsid w:val="00BA176C"/>
    <w:rsid w:val="00BA1D9C"/>
    <w:rsid w:val="00BA1FF5"/>
    <w:rsid w:val="00BA245F"/>
    <w:rsid w:val="00BA269F"/>
    <w:rsid w:val="00BA389F"/>
    <w:rsid w:val="00BA405F"/>
    <w:rsid w:val="00BA4290"/>
    <w:rsid w:val="00BA4450"/>
    <w:rsid w:val="00BA4969"/>
    <w:rsid w:val="00BA4B7D"/>
    <w:rsid w:val="00BA4C07"/>
    <w:rsid w:val="00BA4E6D"/>
    <w:rsid w:val="00BA59A6"/>
    <w:rsid w:val="00BA5B1C"/>
    <w:rsid w:val="00BA5E22"/>
    <w:rsid w:val="00BA6101"/>
    <w:rsid w:val="00BA6888"/>
    <w:rsid w:val="00BA6AD7"/>
    <w:rsid w:val="00BA7CE3"/>
    <w:rsid w:val="00BB0019"/>
    <w:rsid w:val="00BB0267"/>
    <w:rsid w:val="00BB02CE"/>
    <w:rsid w:val="00BB061F"/>
    <w:rsid w:val="00BB117B"/>
    <w:rsid w:val="00BB15E5"/>
    <w:rsid w:val="00BB1903"/>
    <w:rsid w:val="00BB193F"/>
    <w:rsid w:val="00BB1CB5"/>
    <w:rsid w:val="00BB1EA0"/>
    <w:rsid w:val="00BB263B"/>
    <w:rsid w:val="00BB3331"/>
    <w:rsid w:val="00BB4CE5"/>
    <w:rsid w:val="00BB5389"/>
    <w:rsid w:val="00BB57A6"/>
    <w:rsid w:val="00BB61A9"/>
    <w:rsid w:val="00BB63DF"/>
    <w:rsid w:val="00BB6775"/>
    <w:rsid w:val="00BB688A"/>
    <w:rsid w:val="00BB6B76"/>
    <w:rsid w:val="00BB738A"/>
    <w:rsid w:val="00BB7C7A"/>
    <w:rsid w:val="00BB7F1A"/>
    <w:rsid w:val="00BC0155"/>
    <w:rsid w:val="00BC03E0"/>
    <w:rsid w:val="00BC0942"/>
    <w:rsid w:val="00BC0FAA"/>
    <w:rsid w:val="00BC10FF"/>
    <w:rsid w:val="00BC12C8"/>
    <w:rsid w:val="00BC1495"/>
    <w:rsid w:val="00BC1766"/>
    <w:rsid w:val="00BC183D"/>
    <w:rsid w:val="00BC19CD"/>
    <w:rsid w:val="00BC1E3D"/>
    <w:rsid w:val="00BC2149"/>
    <w:rsid w:val="00BC2576"/>
    <w:rsid w:val="00BC2922"/>
    <w:rsid w:val="00BC2AA3"/>
    <w:rsid w:val="00BC2C62"/>
    <w:rsid w:val="00BC333A"/>
    <w:rsid w:val="00BC3582"/>
    <w:rsid w:val="00BC36C2"/>
    <w:rsid w:val="00BC3CF1"/>
    <w:rsid w:val="00BC4239"/>
    <w:rsid w:val="00BC4DDF"/>
    <w:rsid w:val="00BC52AF"/>
    <w:rsid w:val="00BC5E88"/>
    <w:rsid w:val="00BC60C7"/>
    <w:rsid w:val="00BC6353"/>
    <w:rsid w:val="00BC6B33"/>
    <w:rsid w:val="00BC7CD7"/>
    <w:rsid w:val="00BC7DB2"/>
    <w:rsid w:val="00BD0566"/>
    <w:rsid w:val="00BD0591"/>
    <w:rsid w:val="00BD071C"/>
    <w:rsid w:val="00BD0B78"/>
    <w:rsid w:val="00BD0FE6"/>
    <w:rsid w:val="00BD187E"/>
    <w:rsid w:val="00BD1F78"/>
    <w:rsid w:val="00BD2981"/>
    <w:rsid w:val="00BD2FC8"/>
    <w:rsid w:val="00BD3365"/>
    <w:rsid w:val="00BD3491"/>
    <w:rsid w:val="00BD34D3"/>
    <w:rsid w:val="00BD39C2"/>
    <w:rsid w:val="00BD3A5A"/>
    <w:rsid w:val="00BD4039"/>
    <w:rsid w:val="00BD4B01"/>
    <w:rsid w:val="00BD53C9"/>
    <w:rsid w:val="00BD5B5C"/>
    <w:rsid w:val="00BD5CBE"/>
    <w:rsid w:val="00BD5D17"/>
    <w:rsid w:val="00BD616C"/>
    <w:rsid w:val="00BD6196"/>
    <w:rsid w:val="00BD6775"/>
    <w:rsid w:val="00BD67F4"/>
    <w:rsid w:val="00BD6E3A"/>
    <w:rsid w:val="00BD6F57"/>
    <w:rsid w:val="00BD767C"/>
    <w:rsid w:val="00BD76F9"/>
    <w:rsid w:val="00BD77FB"/>
    <w:rsid w:val="00BD78D8"/>
    <w:rsid w:val="00BD7B4B"/>
    <w:rsid w:val="00BD7D01"/>
    <w:rsid w:val="00BE0070"/>
    <w:rsid w:val="00BE08F1"/>
    <w:rsid w:val="00BE0FB7"/>
    <w:rsid w:val="00BE12A0"/>
    <w:rsid w:val="00BE17DE"/>
    <w:rsid w:val="00BE1C04"/>
    <w:rsid w:val="00BE1DC1"/>
    <w:rsid w:val="00BE202E"/>
    <w:rsid w:val="00BE2528"/>
    <w:rsid w:val="00BE2E22"/>
    <w:rsid w:val="00BE3552"/>
    <w:rsid w:val="00BE35E2"/>
    <w:rsid w:val="00BE367B"/>
    <w:rsid w:val="00BE3BB6"/>
    <w:rsid w:val="00BE3BC1"/>
    <w:rsid w:val="00BE4035"/>
    <w:rsid w:val="00BE47FC"/>
    <w:rsid w:val="00BE4A5D"/>
    <w:rsid w:val="00BE5520"/>
    <w:rsid w:val="00BE5A86"/>
    <w:rsid w:val="00BE5E29"/>
    <w:rsid w:val="00BE5EC2"/>
    <w:rsid w:val="00BE5EDE"/>
    <w:rsid w:val="00BE62E1"/>
    <w:rsid w:val="00BE656E"/>
    <w:rsid w:val="00BE70E4"/>
    <w:rsid w:val="00BE7D8C"/>
    <w:rsid w:val="00BF01E9"/>
    <w:rsid w:val="00BF01F6"/>
    <w:rsid w:val="00BF0A98"/>
    <w:rsid w:val="00BF0ADB"/>
    <w:rsid w:val="00BF0AEB"/>
    <w:rsid w:val="00BF1E91"/>
    <w:rsid w:val="00BF1EEB"/>
    <w:rsid w:val="00BF26A6"/>
    <w:rsid w:val="00BF2C89"/>
    <w:rsid w:val="00BF2FDD"/>
    <w:rsid w:val="00BF38E6"/>
    <w:rsid w:val="00BF43DB"/>
    <w:rsid w:val="00BF45A0"/>
    <w:rsid w:val="00BF468D"/>
    <w:rsid w:val="00BF4EF2"/>
    <w:rsid w:val="00BF524C"/>
    <w:rsid w:val="00BF5B35"/>
    <w:rsid w:val="00BF5B49"/>
    <w:rsid w:val="00BF5CFC"/>
    <w:rsid w:val="00BF5D3D"/>
    <w:rsid w:val="00BF6006"/>
    <w:rsid w:val="00BF60D3"/>
    <w:rsid w:val="00BF7A1F"/>
    <w:rsid w:val="00BF7CEC"/>
    <w:rsid w:val="00BF7DF7"/>
    <w:rsid w:val="00BF7FA7"/>
    <w:rsid w:val="00C00F65"/>
    <w:rsid w:val="00C01239"/>
    <w:rsid w:val="00C01270"/>
    <w:rsid w:val="00C013B5"/>
    <w:rsid w:val="00C0158B"/>
    <w:rsid w:val="00C02171"/>
    <w:rsid w:val="00C02467"/>
    <w:rsid w:val="00C0283E"/>
    <w:rsid w:val="00C02D9D"/>
    <w:rsid w:val="00C0360C"/>
    <w:rsid w:val="00C038BE"/>
    <w:rsid w:val="00C03D53"/>
    <w:rsid w:val="00C04138"/>
    <w:rsid w:val="00C042B0"/>
    <w:rsid w:val="00C04509"/>
    <w:rsid w:val="00C04DC0"/>
    <w:rsid w:val="00C05800"/>
    <w:rsid w:val="00C05E62"/>
    <w:rsid w:val="00C05EE1"/>
    <w:rsid w:val="00C0658E"/>
    <w:rsid w:val="00C06E06"/>
    <w:rsid w:val="00C071DC"/>
    <w:rsid w:val="00C07594"/>
    <w:rsid w:val="00C075AE"/>
    <w:rsid w:val="00C076AE"/>
    <w:rsid w:val="00C07AD9"/>
    <w:rsid w:val="00C07F25"/>
    <w:rsid w:val="00C10301"/>
    <w:rsid w:val="00C107A7"/>
    <w:rsid w:val="00C111A7"/>
    <w:rsid w:val="00C11200"/>
    <w:rsid w:val="00C118B0"/>
    <w:rsid w:val="00C11CD4"/>
    <w:rsid w:val="00C11CEC"/>
    <w:rsid w:val="00C124E0"/>
    <w:rsid w:val="00C13A4C"/>
    <w:rsid w:val="00C13AC5"/>
    <w:rsid w:val="00C13C53"/>
    <w:rsid w:val="00C1406C"/>
    <w:rsid w:val="00C148BB"/>
    <w:rsid w:val="00C14B8C"/>
    <w:rsid w:val="00C1578C"/>
    <w:rsid w:val="00C15C4A"/>
    <w:rsid w:val="00C164F1"/>
    <w:rsid w:val="00C17ADB"/>
    <w:rsid w:val="00C17CAF"/>
    <w:rsid w:val="00C17F85"/>
    <w:rsid w:val="00C2089E"/>
    <w:rsid w:val="00C20911"/>
    <w:rsid w:val="00C20CC1"/>
    <w:rsid w:val="00C21092"/>
    <w:rsid w:val="00C210F6"/>
    <w:rsid w:val="00C21526"/>
    <w:rsid w:val="00C2160B"/>
    <w:rsid w:val="00C2165A"/>
    <w:rsid w:val="00C21FC4"/>
    <w:rsid w:val="00C22E1E"/>
    <w:rsid w:val="00C230E9"/>
    <w:rsid w:val="00C23BB6"/>
    <w:rsid w:val="00C23C6C"/>
    <w:rsid w:val="00C23EF3"/>
    <w:rsid w:val="00C2474E"/>
    <w:rsid w:val="00C25523"/>
    <w:rsid w:val="00C255F0"/>
    <w:rsid w:val="00C256E0"/>
    <w:rsid w:val="00C2597C"/>
    <w:rsid w:val="00C25AF9"/>
    <w:rsid w:val="00C25E8D"/>
    <w:rsid w:val="00C265CA"/>
    <w:rsid w:val="00C26A14"/>
    <w:rsid w:val="00C270A1"/>
    <w:rsid w:val="00C272A1"/>
    <w:rsid w:val="00C272E7"/>
    <w:rsid w:val="00C27673"/>
    <w:rsid w:val="00C277BD"/>
    <w:rsid w:val="00C306E8"/>
    <w:rsid w:val="00C30AF9"/>
    <w:rsid w:val="00C30E17"/>
    <w:rsid w:val="00C32B77"/>
    <w:rsid w:val="00C3324E"/>
    <w:rsid w:val="00C33350"/>
    <w:rsid w:val="00C3342D"/>
    <w:rsid w:val="00C334DB"/>
    <w:rsid w:val="00C33E36"/>
    <w:rsid w:val="00C33E87"/>
    <w:rsid w:val="00C342DB"/>
    <w:rsid w:val="00C34318"/>
    <w:rsid w:val="00C345F7"/>
    <w:rsid w:val="00C34614"/>
    <w:rsid w:val="00C34890"/>
    <w:rsid w:val="00C34F7B"/>
    <w:rsid w:val="00C35945"/>
    <w:rsid w:val="00C35B15"/>
    <w:rsid w:val="00C35E9F"/>
    <w:rsid w:val="00C3606E"/>
    <w:rsid w:val="00C367A7"/>
    <w:rsid w:val="00C36A0C"/>
    <w:rsid w:val="00C36AD7"/>
    <w:rsid w:val="00C36BD4"/>
    <w:rsid w:val="00C36CE5"/>
    <w:rsid w:val="00C3718B"/>
    <w:rsid w:val="00C3790A"/>
    <w:rsid w:val="00C37A5E"/>
    <w:rsid w:val="00C37A96"/>
    <w:rsid w:val="00C37CFB"/>
    <w:rsid w:val="00C4057D"/>
    <w:rsid w:val="00C4064C"/>
    <w:rsid w:val="00C40737"/>
    <w:rsid w:val="00C40B02"/>
    <w:rsid w:val="00C41213"/>
    <w:rsid w:val="00C41853"/>
    <w:rsid w:val="00C41A60"/>
    <w:rsid w:val="00C41C41"/>
    <w:rsid w:val="00C4292B"/>
    <w:rsid w:val="00C4333C"/>
    <w:rsid w:val="00C43996"/>
    <w:rsid w:val="00C43CE1"/>
    <w:rsid w:val="00C43DA7"/>
    <w:rsid w:val="00C445D1"/>
    <w:rsid w:val="00C45673"/>
    <w:rsid w:val="00C458D2"/>
    <w:rsid w:val="00C45B9B"/>
    <w:rsid w:val="00C45FD1"/>
    <w:rsid w:val="00C4600E"/>
    <w:rsid w:val="00C463CD"/>
    <w:rsid w:val="00C472C7"/>
    <w:rsid w:val="00C474A5"/>
    <w:rsid w:val="00C47E26"/>
    <w:rsid w:val="00C50A41"/>
    <w:rsid w:val="00C513C6"/>
    <w:rsid w:val="00C51BE1"/>
    <w:rsid w:val="00C51DDD"/>
    <w:rsid w:val="00C51EEB"/>
    <w:rsid w:val="00C51F3A"/>
    <w:rsid w:val="00C51FF1"/>
    <w:rsid w:val="00C52222"/>
    <w:rsid w:val="00C52817"/>
    <w:rsid w:val="00C52DDC"/>
    <w:rsid w:val="00C53DEF"/>
    <w:rsid w:val="00C53E97"/>
    <w:rsid w:val="00C53EF1"/>
    <w:rsid w:val="00C53F2F"/>
    <w:rsid w:val="00C544E6"/>
    <w:rsid w:val="00C544EF"/>
    <w:rsid w:val="00C54A8F"/>
    <w:rsid w:val="00C55217"/>
    <w:rsid w:val="00C55922"/>
    <w:rsid w:val="00C55B41"/>
    <w:rsid w:val="00C55E23"/>
    <w:rsid w:val="00C55F97"/>
    <w:rsid w:val="00C56415"/>
    <w:rsid w:val="00C5664D"/>
    <w:rsid w:val="00C56CE5"/>
    <w:rsid w:val="00C56E80"/>
    <w:rsid w:val="00C57FB3"/>
    <w:rsid w:val="00C600A8"/>
    <w:rsid w:val="00C60874"/>
    <w:rsid w:val="00C60A3C"/>
    <w:rsid w:val="00C60F1F"/>
    <w:rsid w:val="00C60FEA"/>
    <w:rsid w:val="00C61586"/>
    <w:rsid w:val="00C61B74"/>
    <w:rsid w:val="00C61CF3"/>
    <w:rsid w:val="00C6252C"/>
    <w:rsid w:val="00C62FBB"/>
    <w:rsid w:val="00C63ABA"/>
    <w:rsid w:val="00C642CC"/>
    <w:rsid w:val="00C6479C"/>
    <w:rsid w:val="00C64DB4"/>
    <w:rsid w:val="00C650B1"/>
    <w:rsid w:val="00C658AB"/>
    <w:rsid w:val="00C65BA4"/>
    <w:rsid w:val="00C66942"/>
    <w:rsid w:val="00C66A0B"/>
    <w:rsid w:val="00C670BE"/>
    <w:rsid w:val="00C6726D"/>
    <w:rsid w:val="00C678AE"/>
    <w:rsid w:val="00C7025C"/>
    <w:rsid w:val="00C70283"/>
    <w:rsid w:val="00C7085D"/>
    <w:rsid w:val="00C70C63"/>
    <w:rsid w:val="00C71339"/>
    <w:rsid w:val="00C71A19"/>
    <w:rsid w:val="00C71B78"/>
    <w:rsid w:val="00C71DA3"/>
    <w:rsid w:val="00C71DDA"/>
    <w:rsid w:val="00C72021"/>
    <w:rsid w:val="00C722BA"/>
    <w:rsid w:val="00C72368"/>
    <w:rsid w:val="00C72D31"/>
    <w:rsid w:val="00C72DBA"/>
    <w:rsid w:val="00C72FA1"/>
    <w:rsid w:val="00C72FB0"/>
    <w:rsid w:val="00C73A2E"/>
    <w:rsid w:val="00C73ECC"/>
    <w:rsid w:val="00C73EEE"/>
    <w:rsid w:val="00C74077"/>
    <w:rsid w:val="00C7489B"/>
    <w:rsid w:val="00C749E4"/>
    <w:rsid w:val="00C755BD"/>
    <w:rsid w:val="00C756BA"/>
    <w:rsid w:val="00C759A9"/>
    <w:rsid w:val="00C75C09"/>
    <w:rsid w:val="00C762AF"/>
    <w:rsid w:val="00C766C5"/>
    <w:rsid w:val="00C76872"/>
    <w:rsid w:val="00C76F52"/>
    <w:rsid w:val="00C77546"/>
    <w:rsid w:val="00C779FD"/>
    <w:rsid w:val="00C77E4F"/>
    <w:rsid w:val="00C77EBC"/>
    <w:rsid w:val="00C806C7"/>
    <w:rsid w:val="00C8087C"/>
    <w:rsid w:val="00C809B9"/>
    <w:rsid w:val="00C80A2A"/>
    <w:rsid w:val="00C80BBF"/>
    <w:rsid w:val="00C80D51"/>
    <w:rsid w:val="00C80E3F"/>
    <w:rsid w:val="00C8184C"/>
    <w:rsid w:val="00C8195F"/>
    <w:rsid w:val="00C81C57"/>
    <w:rsid w:val="00C81E38"/>
    <w:rsid w:val="00C82440"/>
    <w:rsid w:val="00C830E2"/>
    <w:rsid w:val="00C8337C"/>
    <w:rsid w:val="00C836AA"/>
    <w:rsid w:val="00C83DFC"/>
    <w:rsid w:val="00C84529"/>
    <w:rsid w:val="00C8466A"/>
    <w:rsid w:val="00C847B0"/>
    <w:rsid w:val="00C85A63"/>
    <w:rsid w:val="00C86557"/>
    <w:rsid w:val="00C869D3"/>
    <w:rsid w:val="00C86E13"/>
    <w:rsid w:val="00C86FA9"/>
    <w:rsid w:val="00C87248"/>
    <w:rsid w:val="00C872F8"/>
    <w:rsid w:val="00C873E6"/>
    <w:rsid w:val="00C87413"/>
    <w:rsid w:val="00C878BF"/>
    <w:rsid w:val="00C87AC4"/>
    <w:rsid w:val="00C87AFA"/>
    <w:rsid w:val="00C901AE"/>
    <w:rsid w:val="00C90437"/>
    <w:rsid w:val="00C907B1"/>
    <w:rsid w:val="00C90866"/>
    <w:rsid w:val="00C90919"/>
    <w:rsid w:val="00C90EA7"/>
    <w:rsid w:val="00C91171"/>
    <w:rsid w:val="00C913A5"/>
    <w:rsid w:val="00C926C7"/>
    <w:rsid w:val="00C92728"/>
    <w:rsid w:val="00C9357D"/>
    <w:rsid w:val="00C936C2"/>
    <w:rsid w:val="00C93793"/>
    <w:rsid w:val="00C93891"/>
    <w:rsid w:val="00C9477F"/>
    <w:rsid w:val="00C94894"/>
    <w:rsid w:val="00C949F3"/>
    <w:rsid w:val="00C94C6E"/>
    <w:rsid w:val="00C94D5B"/>
    <w:rsid w:val="00C956DC"/>
    <w:rsid w:val="00C95AF3"/>
    <w:rsid w:val="00C95E65"/>
    <w:rsid w:val="00C96512"/>
    <w:rsid w:val="00C96996"/>
    <w:rsid w:val="00C96C3C"/>
    <w:rsid w:val="00C96CB8"/>
    <w:rsid w:val="00C96F8C"/>
    <w:rsid w:val="00C971A8"/>
    <w:rsid w:val="00CA0101"/>
    <w:rsid w:val="00CA037E"/>
    <w:rsid w:val="00CA0754"/>
    <w:rsid w:val="00CA0A44"/>
    <w:rsid w:val="00CA0D26"/>
    <w:rsid w:val="00CA1665"/>
    <w:rsid w:val="00CA1F95"/>
    <w:rsid w:val="00CA2133"/>
    <w:rsid w:val="00CA22BF"/>
    <w:rsid w:val="00CA330E"/>
    <w:rsid w:val="00CA3F68"/>
    <w:rsid w:val="00CA450F"/>
    <w:rsid w:val="00CA4A91"/>
    <w:rsid w:val="00CA4FAA"/>
    <w:rsid w:val="00CA4FEA"/>
    <w:rsid w:val="00CA5424"/>
    <w:rsid w:val="00CA5A3F"/>
    <w:rsid w:val="00CA5EEC"/>
    <w:rsid w:val="00CA64FE"/>
    <w:rsid w:val="00CA6989"/>
    <w:rsid w:val="00CA6F45"/>
    <w:rsid w:val="00CA7183"/>
    <w:rsid w:val="00CA77D2"/>
    <w:rsid w:val="00CA784A"/>
    <w:rsid w:val="00CA79EF"/>
    <w:rsid w:val="00CA7DA2"/>
    <w:rsid w:val="00CB080A"/>
    <w:rsid w:val="00CB0E97"/>
    <w:rsid w:val="00CB17B2"/>
    <w:rsid w:val="00CB19AA"/>
    <w:rsid w:val="00CB1C0E"/>
    <w:rsid w:val="00CB22D4"/>
    <w:rsid w:val="00CB2840"/>
    <w:rsid w:val="00CB2991"/>
    <w:rsid w:val="00CB2ADE"/>
    <w:rsid w:val="00CB2B8C"/>
    <w:rsid w:val="00CB3667"/>
    <w:rsid w:val="00CB3E6B"/>
    <w:rsid w:val="00CB40F0"/>
    <w:rsid w:val="00CB47F1"/>
    <w:rsid w:val="00CB4CFE"/>
    <w:rsid w:val="00CB50BE"/>
    <w:rsid w:val="00CB5718"/>
    <w:rsid w:val="00CB5E47"/>
    <w:rsid w:val="00CB6366"/>
    <w:rsid w:val="00CB6901"/>
    <w:rsid w:val="00CB6B45"/>
    <w:rsid w:val="00CB6D2E"/>
    <w:rsid w:val="00CB7EBB"/>
    <w:rsid w:val="00CC094D"/>
    <w:rsid w:val="00CC0953"/>
    <w:rsid w:val="00CC12DF"/>
    <w:rsid w:val="00CC1589"/>
    <w:rsid w:val="00CC165B"/>
    <w:rsid w:val="00CC16BC"/>
    <w:rsid w:val="00CC1731"/>
    <w:rsid w:val="00CC1B9E"/>
    <w:rsid w:val="00CC2252"/>
    <w:rsid w:val="00CC2464"/>
    <w:rsid w:val="00CC24D2"/>
    <w:rsid w:val="00CC2537"/>
    <w:rsid w:val="00CC2A8D"/>
    <w:rsid w:val="00CC3698"/>
    <w:rsid w:val="00CC3C71"/>
    <w:rsid w:val="00CC43D3"/>
    <w:rsid w:val="00CC4451"/>
    <w:rsid w:val="00CC4D10"/>
    <w:rsid w:val="00CC526A"/>
    <w:rsid w:val="00CC55A6"/>
    <w:rsid w:val="00CC66FE"/>
    <w:rsid w:val="00CC6E62"/>
    <w:rsid w:val="00CC7186"/>
    <w:rsid w:val="00CC7429"/>
    <w:rsid w:val="00CC7626"/>
    <w:rsid w:val="00CC766A"/>
    <w:rsid w:val="00CC79CD"/>
    <w:rsid w:val="00CC7A4F"/>
    <w:rsid w:val="00CD0131"/>
    <w:rsid w:val="00CD10F5"/>
    <w:rsid w:val="00CD11FD"/>
    <w:rsid w:val="00CD1C77"/>
    <w:rsid w:val="00CD1CF4"/>
    <w:rsid w:val="00CD1EC6"/>
    <w:rsid w:val="00CD1EF7"/>
    <w:rsid w:val="00CD1F11"/>
    <w:rsid w:val="00CD1FC6"/>
    <w:rsid w:val="00CD2294"/>
    <w:rsid w:val="00CD2634"/>
    <w:rsid w:val="00CD27A2"/>
    <w:rsid w:val="00CD3176"/>
    <w:rsid w:val="00CD3520"/>
    <w:rsid w:val="00CD3539"/>
    <w:rsid w:val="00CD3AB6"/>
    <w:rsid w:val="00CD3D42"/>
    <w:rsid w:val="00CD4372"/>
    <w:rsid w:val="00CD44D7"/>
    <w:rsid w:val="00CD4539"/>
    <w:rsid w:val="00CD4D82"/>
    <w:rsid w:val="00CD4E9B"/>
    <w:rsid w:val="00CD5213"/>
    <w:rsid w:val="00CD55DB"/>
    <w:rsid w:val="00CD566B"/>
    <w:rsid w:val="00CD5B87"/>
    <w:rsid w:val="00CD699A"/>
    <w:rsid w:val="00CD6F42"/>
    <w:rsid w:val="00CE094E"/>
    <w:rsid w:val="00CE0CD8"/>
    <w:rsid w:val="00CE1646"/>
    <w:rsid w:val="00CE19F4"/>
    <w:rsid w:val="00CE1DE2"/>
    <w:rsid w:val="00CE29C9"/>
    <w:rsid w:val="00CE3234"/>
    <w:rsid w:val="00CE3787"/>
    <w:rsid w:val="00CE5873"/>
    <w:rsid w:val="00CE5903"/>
    <w:rsid w:val="00CE5FB9"/>
    <w:rsid w:val="00CE5FFA"/>
    <w:rsid w:val="00CE6030"/>
    <w:rsid w:val="00CE6230"/>
    <w:rsid w:val="00CE632B"/>
    <w:rsid w:val="00CE6373"/>
    <w:rsid w:val="00CE674E"/>
    <w:rsid w:val="00CE678E"/>
    <w:rsid w:val="00CE6B24"/>
    <w:rsid w:val="00CE709C"/>
    <w:rsid w:val="00CE7A69"/>
    <w:rsid w:val="00CE7AAC"/>
    <w:rsid w:val="00CF00D4"/>
    <w:rsid w:val="00CF0A09"/>
    <w:rsid w:val="00CF0BCB"/>
    <w:rsid w:val="00CF0D2B"/>
    <w:rsid w:val="00CF0E88"/>
    <w:rsid w:val="00CF0FBF"/>
    <w:rsid w:val="00CF1082"/>
    <w:rsid w:val="00CF16AB"/>
    <w:rsid w:val="00CF1896"/>
    <w:rsid w:val="00CF1C55"/>
    <w:rsid w:val="00CF20BE"/>
    <w:rsid w:val="00CF20E0"/>
    <w:rsid w:val="00CF26C4"/>
    <w:rsid w:val="00CF2AAA"/>
    <w:rsid w:val="00CF2D04"/>
    <w:rsid w:val="00CF312F"/>
    <w:rsid w:val="00CF38B4"/>
    <w:rsid w:val="00CF3AD5"/>
    <w:rsid w:val="00CF3F4A"/>
    <w:rsid w:val="00CF3FF1"/>
    <w:rsid w:val="00CF43CF"/>
    <w:rsid w:val="00CF558D"/>
    <w:rsid w:val="00CF5604"/>
    <w:rsid w:val="00CF5FD0"/>
    <w:rsid w:val="00CF617E"/>
    <w:rsid w:val="00CF6774"/>
    <w:rsid w:val="00CF6B70"/>
    <w:rsid w:val="00CF7470"/>
    <w:rsid w:val="00CF7C56"/>
    <w:rsid w:val="00CF7CD8"/>
    <w:rsid w:val="00D00791"/>
    <w:rsid w:val="00D009E3"/>
    <w:rsid w:val="00D01771"/>
    <w:rsid w:val="00D019FB"/>
    <w:rsid w:val="00D01C07"/>
    <w:rsid w:val="00D02097"/>
    <w:rsid w:val="00D028AB"/>
    <w:rsid w:val="00D02F12"/>
    <w:rsid w:val="00D03351"/>
    <w:rsid w:val="00D0337F"/>
    <w:rsid w:val="00D037D9"/>
    <w:rsid w:val="00D03957"/>
    <w:rsid w:val="00D03C68"/>
    <w:rsid w:val="00D041B5"/>
    <w:rsid w:val="00D04A8F"/>
    <w:rsid w:val="00D051E7"/>
    <w:rsid w:val="00D0522B"/>
    <w:rsid w:val="00D05730"/>
    <w:rsid w:val="00D057E8"/>
    <w:rsid w:val="00D059B7"/>
    <w:rsid w:val="00D05E0E"/>
    <w:rsid w:val="00D06806"/>
    <w:rsid w:val="00D0707A"/>
    <w:rsid w:val="00D0747F"/>
    <w:rsid w:val="00D07885"/>
    <w:rsid w:val="00D07B18"/>
    <w:rsid w:val="00D07DDA"/>
    <w:rsid w:val="00D07DE1"/>
    <w:rsid w:val="00D100C7"/>
    <w:rsid w:val="00D10746"/>
    <w:rsid w:val="00D10807"/>
    <w:rsid w:val="00D10DE5"/>
    <w:rsid w:val="00D10ECA"/>
    <w:rsid w:val="00D12D9F"/>
    <w:rsid w:val="00D13089"/>
    <w:rsid w:val="00D132CA"/>
    <w:rsid w:val="00D135BE"/>
    <w:rsid w:val="00D137BC"/>
    <w:rsid w:val="00D13875"/>
    <w:rsid w:val="00D13B79"/>
    <w:rsid w:val="00D141FC"/>
    <w:rsid w:val="00D14F8C"/>
    <w:rsid w:val="00D15004"/>
    <w:rsid w:val="00D15151"/>
    <w:rsid w:val="00D15871"/>
    <w:rsid w:val="00D15DA2"/>
    <w:rsid w:val="00D15FF7"/>
    <w:rsid w:val="00D169AA"/>
    <w:rsid w:val="00D16A01"/>
    <w:rsid w:val="00D17271"/>
    <w:rsid w:val="00D173AE"/>
    <w:rsid w:val="00D179AE"/>
    <w:rsid w:val="00D20775"/>
    <w:rsid w:val="00D20DEB"/>
    <w:rsid w:val="00D214C7"/>
    <w:rsid w:val="00D21CE8"/>
    <w:rsid w:val="00D21EEF"/>
    <w:rsid w:val="00D22544"/>
    <w:rsid w:val="00D229F5"/>
    <w:rsid w:val="00D22D6E"/>
    <w:rsid w:val="00D22DF0"/>
    <w:rsid w:val="00D2321A"/>
    <w:rsid w:val="00D23784"/>
    <w:rsid w:val="00D237C1"/>
    <w:rsid w:val="00D2399D"/>
    <w:rsid w:val="00D23E3B"/>
    <w:rsid w:val="00D24235"/>
    <w:rsid w:val="00D246C2"/>
    <w:rsid w:val="00D24B21"/>
    <w:rsid w:val="00D257BE"/>
    <w:rsid w:val="00D259DF"/>
    <w:rsid w:val="00D25EDF"/>
    <w:rsid w:val="00D268D0"/>
    <w:rsid w:val="00D26A59"/>
    <w:rsid w:val="00D26D72"/>
    <w:rsid w:val="00D26FA5"/>
    <w:rsid w:val="00D27118"/>
    <w:rsid w:val="00D27465"/>
    <w:rsid w:val="00D274DB"/>
    <w:rsid w:val="00D27746"/>
    <w:rsid w:val="00D2775A"/>
    <w:rsid w:val="00D27F94"/>
    <w:rsid w:val="00D303BD"/>
    <w:rsid w:val="00D3057A"/>
    <w:rsid w:val="00D311B3"/>
    <w:rsid w:val="00D3199E"/>
    <w:rsid w:val="00D31D5F"/>
    <w:rsid w:val="00D31FC1"/>
    <w:rsid w:val="00D323E6"/>
    <w:rsid w:val="00D3323D"/>
    <w:rsid w:val="00D33617"/>
    <w:rsid w:val="00D3437E"/>
    <w:rsid w:val="00D34941"/>
    <w:rsid w:val="00D34983"/>
    <w:rsid w:val="00D34B01"/>
    <w:rsid w:val="00D34D47"/>
    <w:rsid w:val="00D34F40"/>
    <w:rsid w:val="00D352C5"/>
    <w:rsid w:val="00D35381"/>
    <w:rsid w:val="00D354E4"/>
    <w:rsid w:val="00D355E6"/>
    <w:rsid w:val="00D36C6C"/>
    <w:rsid w:val="00D36D52"/>
    <w:rsid w:val="00D36E8A"/>
    <w:rsid w:val="00D36E8D"/>
    <w:rsid w:val="00D373CF"/>
    <w:rsid w:val="00D373FD"/>
    <w:rsid w:val="00D37522"/>
    <w:rsid w:val="00D376E5"/>
    <w:rsid w:val="00D37CD8"/>
    <w:rsid w:val="00D410F5"/>
    <w:rsid w:val="00D41201"/>
    <w:rsid w:val="00D412AF"/>
    <w:rsid w:val="00D41843"/>
    <w:rsid w:val="00D419BD"/>
    <w:rsid w:val="00D41D24"/>
    <w:rsid w:val="00D4203D"/>
    <w:rsid w:val="00D428DA"/>
    <w:rsid w:val="00D435E7"/>
    <w:rsid w:val="00D43A06"/>
    <w:rsid w:val="00D442E3"/>
    <w:rsid w:val="00D44812"/>
    <w:rsid w:val="00D453C6"/>
    <w:rsid w:val="00D456C6"/>
    <w:rsid w:val="00D45B1A"/>
    <w:rsid w:val="00D460F9"/>
    <w:rsid w:val="00D47117"/>
    <w:rsid w:val="00D47127"/>
    <w:rsid w:val="00D47213"/>
    <w:rsid w:val="00D4740F"/>
    <w:rsid w:val="00D4786C"/>
    <w:rsid w:val="00D47A4C"/>
    <w:rsid w:val="00D50122"/>
    <w:rsid w:val="00D508AD"/>
    <w:rsid w:val="00D517C2"/>
    <w:rsid w:val="00D51DA2"/>
    <w:rsid w:val="00D51E1C"/>
    <w:rsid w:val="00D51F11"/>
    <w:rsid w:val="00D5300C"/>
    <w:rsid w:val="00D535A7"/>
    <w:rsid w:val="00D53EAE"/>
    <w:rsid w:val="00D54210"/>
    <w:rsid w:val="00D5462B"/>
    <w:rsid w:val="00D546E4"/>
    <w:rsid w:val="00D548C0"/>
    <w:rsid w:val="00D54911"/>
    <w:rsid w:val="00D54C23"/>
    <w:rsid w:val="00D54C7C"/>
    <w:rsid w:val="00D54FF2"/>
    <w:rsid w:val="00D551D2"/>
    <w:rsid w:val="00D55AAC"/>
    <w:rsid w:val="00D55CE7"/>
    <w:rsid w:val="00D55DCE"/>
    <w:rsid w:val="00D5626C"/>
    <w:rsid w:val="00D564FA"/>
    <w:rsid w:val="00D56721"/>
    <w:rsid w:val="00D5689C"/>
    <w:rsid w:val="00D56CD0"/>
    <w:rsid w:val="00D56E31"/>
    <w:rsid w:val="00D56FE8"/>
    <w:rsid w:val="00D57420"/>
    <w:rsid w:val="00D57590"/>
    <w:rsid w:val="00D579EC"/>
    <w:rsid w:val="00D57C76"/>
    <w:rsid w:val="00D6032F"/>
    <w:rsid w:val="00D6046C"/>
    <w:rsid w:val="00D6080D"/>
    <w:rsid w:val="00D60AE7"/>
    <w:rsid w:val="00D61135"/>
    <w:rsid w:val="00D61304"/>
    <w:rsid w:val="00D613CD"/>
    <w:rsid w:val="00D6179F"/>
    <w:rsid w:val="00D61CF8"/>
    <w:rsid w:val="00D61D94"/>
    <w:rsid w:val="00D61E1A"/>
    <w:rsid w:val="00D625C3"/>
    <w:rsid w:val="00D62C6F"/>
    <w:rsid w:val="00D62C88"/>
    <w:rsid w:val="00D62E2C"/>
    <w:rsid w:val="00D63E8D"/>
    <w:rsid w:val="00D63FF1"/>
    <w:rsid w:val="00D652C6"/>
    <w:rsid w:val="00D65971"/>
    <w:rsid w:val="00D66020"/>
    <w:rsid w:val="00D66469"/>
    <w:rsid w:val="00D66922"/>
    <w:rsid w:val="00D66BD4"/>
    <w:rsid w:val="00D66E30"/>
    <w:rsid w:val="00D672A5"/>
    <w:rsid w:val="00D676A4"/>
    <w:rsid w:val="00D67881"/>
    <w:rsid w:val="00D700EB"/>
    <w:rsid w:val="00D70689"/>
    <w:rsid w:val="00D71897"/>
    <w:rsid w:val="00D72ED1"/>
    <w:rsid w:val="00D73679"/>
    <w:rsid w:val="00D73A02"/>
    <w:rsid w:val="00D73F87"/>
    <w:rsid w:val="00D74002"/>
    <w:rsid w:val="00D7413E"/>
    <w:rsid w:val="00D74A66"/>
    <w:rsid w:val="00D74BEF"/>
    <w:rsid w:val="00D74D12"/>
    <w:rsid w:val="00D7511E"/>
    <w:rsid w:val="00D75171"/>
    <w:rsid w:val="00D751BC"/>
    <w:rsid w:val="00D75910"/>
    <w:rsid w:val="00D764B4"/>
    <w:rsid w:val="00D76B4C"/>
    <w:rsid w:val="00D76E87"/>
    <w:rsid w:val="00D772E4"/>
    <w:rsid w:val="00D772F4"/>
    <w:rsid w:val="00D77343"/>
    <w:rsid w:val="00D77601"/>
    <w:rsid w:val="00D77683"/>
    <w:rsid w:val="00D7787B"/>
    <w:rsid w:val="00D779DB"/>
    <w:rsid w:val="00D77A4B"/>
    <w:rsid w:val="00D80066"/>
    <w:rsid w:val="00D8049B"/>
    <w:rsid w:val="00D812AF"/>
    <w:rsid w:val="00D81535"/>
    <w:rsid w:val="00D81657"/>
    <w:rsid w:val="00D81665"/>
    <w:rsid w:val="00D817E7"/>
    <w:rsid w:val="00D81C44"/>
    <w:rsid w:val="00D81D31"/>
    <w:rsid w:val="00D824BD"/>
    <w:rsid w:val="00D82BC2"/>
    <w:rsid w:val="00D82CE9"/>
    <w:rsid w:val="00D83186"/>
    <w:rsid w:val="00D83EB3"/>
    <w:rsid w:val="00D83F4E"/>
    <w:rsid w:val="00D84285"/>
    <w:rsid w:val="00D847F9"/>
    <w:rsid w:val="00D860B1"/>
    <w:rsid w:val="00D86462"/>
    <w:rsid w:val="00D86C67"/>
    <w:rsid w:val="00D879BE"/>
    <w:rsid w:val="00D87B66"/>
    <w:rsid w:val="00D90068"/>
    <w:rsid w:val="00D90097"/>
    <w:rsid w:val="00D908D8"/>
    <w:rsid w:val="00D90B83"/>
    <w:rsid w:val="00D91677"/>
    <w:rsid w:val="00D91B6A"/>
    <w:rsid w:val="00D9213A"/>
    <w:rsid w:val="00D9228F"/>
    <w:rsid w:val="00D923F6"/>
    <w:rsid w:val="00D9272F"/>
    <w:rsid w:val="00D92768"/>
    <w:rsid w:val="00D92F9A"/>
    <w:rsid w:val="00D930D9"/>
    <w:rsid w:val="00D937A0"/>
    <w:rsid w:val="00D93DE1"/>
    <w:rsid w:val="00D940C1"/>
    <w:rsid w:val="00D94E4F"/>
    <w:rsid w:val="00D95157"/>
    <w:rsid w:val="00D95455"/>
    <w:rsid w:val="00D9597F"/>
    <w:rsid w:val="00D9607D"/>
    <w:rsid w:val="00D9618C"/>
    <w:rsid w:val="00D962A4"/>
    <w:rsid w:val="00D96300"/>
    <w:rsid w:val="00D96571"/>
    <w:rsid w:val="00D96EBF"/>
    <w:rsid w:val="00D97AD3"/>
    <w:rsid w:val="00DA0897"/>
    <w:rsid w:val="00DA0D13"/>
    <w:rsid w:val="00DA0F43"/>
    <w:rsid w:val="00DA146D"/>
    <w:rsid w:val="00DA16F4"/>
    <w:rsid w:val="00DA176A"/>
    <w:rsid w:val="00DA1786"/>
    <w:rsid w:val="00DA1EDA"/>
    <w:rsid w:val="00DA201E"/>
    <w:rsid w:val="00DA28B2"/>
    <w:rsid w:val="00DA29A7"/>
    <w:rsid w:val="00DA2A8C"/>
    <w:rsid w:val="00DA3302"/>
    <w:rsid w:val="00DA3BB0"/>
    <w:rsid w:val="00DA4100"/>
    <w:rsid w:val="00DA4867"/>
    <w:rsid w:val="00DA66DD"/>
    <w:rsid w:val="00DA672F"/>
    <w:rsid w:val="00DA6D4A"/>
    <w:rsid w:val="00DA72A6"/>
    <w:rsid w:val="00DA7B01"/>
    <w:rsid w:val="00DA7CFA"/>
    <w:rsid w:val="00DB0233"/>
    <w:rsid w:val="00DB0866"/>
    <w:rsid w:val="00DB0925"/>
    <w:rsid w:val="00DB14E9"/>
    <w:rsid w:val="00DB259A"/>
    <w:rsid w:val="00DB2BD2"/>
    <w:rsid w:val="00DB4343"/>
    <w:rsid w:val="00DB4637"/>
    <w:rsid w:val="00DB4CC1"/>
    <w:rsid w:val="00DB56A7"/>
    <w:rsid w:val="00DB58D8"/>
    <w:rsid w:val="00DB62FB"/>
    <w:rsid w:val="00DB63BC"/>
    <w:rsid w:val="00DB63CB"/>
    <w:rsid w:val="00DB6AFB"/>
    <w:rsid w:val="00DB7404"/>
    <w:rsid w:val="00DC0083"/>
    <w:rsid w:val="00DC0F7A"/>
    <w:rsid w:val="00DC1655"/>
    <w:rsid w:val="00DC2059"/>
    <w:rsid w:val="00DC2D6B"/>
    <w:rsid w:val="00DC33BE"/>
    <w:rsid w:val="00DC374D"/>
    <w:rsid w:val="00DC3782"/>
    <w:rsid w:val="00DC3954"/>
    <w:rsid w:val="00DC3E37"/>
    <w:rsid w:val="00DC3F98"/>
    <w:rsid w:val="00DC42FA"/>
    <w:rsid w:val="00DC43C7"/>
    <w:rsid w:val="00DC44AF"/>
    <w:rsid w:val="00DC48CF"/>
    <w:rsid w:val="00DC4C4A"/>
    <w:rsid w:val="00DC4F64"/>
    <w:rsid w:val="00DC4F6C"/>
    <w:rsid w:val="00DC4F83"/>
    <w:rsid w:val="00DC5D73"/>
    <w:rsid w:val="00DC6267"/>
    <w:rsid w:val="00DC66F6"/>
    <w:rsid w:val="00DC6EED"/>
    <w:rsid w:val="00DC7066"/>
    <w:rsid w:val="00DC70B2"/>
    <w:rsid w:val="00DC746A"/>
    <w:rsid w:val="00DC7A36"/>
    <w:rsid w:val="00DC7B38"/>
    <w:rsid w:val="00DD0050"/>
    <w:rsid w:val="00DD008C"/>
    <w:rsid w:val="00DD0A1E"/>
    <w:rsid w:val="00DD0C36"/>
    <w:rsid w:val="00DD0DAB"/>
    <w:rsid w:val="00DD1AD1"/>
    <w:rsid w:val="00DD1CE2"/>
    <w:rsid w:val="00DD1D01"/>
    <w:rsid w:val="00DD2A72"/>
    <w:rsid w:val="00DD2AF6"/>
    <w:rsid w:val="00DD2B05"/>
    <w:rsid w:val="00DD2BC9"/>
    <w:rsid w:val="00DD2C3E"/>
    <w:rsid w:val="00DD2F14"/>
    <w:rsid w:val="00DD30E5"/>
    <w:rsid w:val="00DD346E"/>
    <w:rsid w:val="00DD4092"/>
    <w:rsid w:val="00DD479F"/>
    <w:rsid w:val="00DD4AA7"/>
    <w:rsid w:val="00DD4B98"/>
    <w:rsid w:val="00DD4BD2"/>
    <w:rsid w:val="00DD56A0"/>
    <w:rsid w:val="00DD5B90"/>
    <w:rsid w:val="00DD604C"/>
    <w:rsid w:val="00DD6586"/>
    <w:rsid w:val="00DD676D"/>
    <w:rsid w:val="00DD693D"/>
    <w:rsid w:val="00DD7136"/>
    <w:rsid w:val="00DD716C"/>
    <w:rsid w:val="00DD71AE"/>
    <w:rsid w:val="00DD7989"/>
    <w:rsid w:val="00DD79EA"/>
    <w:rsid w:val="00DD7D5E"/>
    <w:rsid w:val="00DD7F03"/>
    <w:rsid w:val="00DE01F5"/>
    <w:rsid w:val="00DE057D"/>
    <w:rsid w:val="00DE113B"/>
    <w:rsid w:val="00DE14E4"/>
    <w:rsid w:val="00DE1DF8"/>
    <w:rsid w:val="00DE20BB"/>
    <w:rsid w:val="00DE2194"/>
    <w:rsid w:val="00DE23A7"/>
    <w:rsid w:val="00DE268A"/>
    <w:rsid w:val="00DE273B"/>
    <w:rsid w:val="00DE2793"/>
    <w:rsid w:val="00DE2C7D"/>
    <w:rsid w:val="00DE2DB9"/>
    <w:rsid w:val="00DE335D"/>
    <w:rsid w:val="00DE33BC"/>
    <w:rsid w:val="00DE3439"/>
    <w:rsid w:val="00DE38BC"/>
    <w:rsid w:val="00DE38FE"/>
    <w:rsid w:val="00DE40EE"/>
    <w:rsid w:val="00DE4219"/>
    <w:rsid w:val="00DE4669"/>
    <w:rsid w:val="00DE4891"/>
    <w:rsid w:val="00DE5130"/>
    <w:rsid w:val="00DE620A"/>
    <w:rsid w:val="00DE626C"/>
    <w:rsid w:val="00DE62CB"/>
    <w:rsid w:val="00DE65ED"/>
    <w:rsid w:val="00DE6F86"/>
    <w:rsid w:val="00DE7844"/>
    <w:rsid w:val="00DF002A"/>
    <w:rsid w:val="00DF0508"/>
    <w:rsid w:val="00DF0C4D"/>
    <w:rsid w:val="00DF1144"/>
    <w:rsid w:val="00DF168F"/>
    <w:rsid w:val="00DF16F8"/>
    <w:rsid w:val="00DF20CE"/>
    <w:rsid w:val="00DF2297"/>
    <w:rsid w:val="00DF250A"/>
    <w:rsid w:val="00DF2E39"/>
    <w:rsid w:val="00DF2E3D"/>
    <w:rsid w:val="00DF301B"/>
    <w:rsid w:val="00DF30B7"/>
    <w:rsid w:val="00DF3573"/>
    <w:rsid w:val="00DF3B4A"/>
    <w:rsid w:val="00DF401C"/>
    <w:rsid w:val="00DF45CC"/>
    <w:rsid w:val="00DF466C"/>
    <w:rsid w:val="00DF472B"/>
    <w:rsid w:val="00DF49C9"/>
    <w:rsid w:val="00DF4EA1"/>
    <w:rsid w:val="00DF515B"/>
    <w:rsid w:val="00DF5379"/>
    <w:rsid w:val="00DF5570"/>
    <w:rsid w:val="00DF5764"/>
    <w:rsid w:val="00DF58DC"/>
    <w:rsid w:val="00DF5B01"/>
    <w:rsid w:val="00DF5C59"/>
    <w:rsid w:val="00DF5DC0"/>
    <w:rsid w:val="00DF5EAE"/>
    <w:rsid w:val="00DF6556"/>
    <w:rsid w:val="00DF65BA"/>
    <w:rsid w:val="00DF6A65"/>
    <w:rsid w:val="00DF6FDC"/>
    <w:rsid w:val="00DF7530"/>
    <w:rsid w:val="00E006F6"/>
    <w:rsid w:val="00E01ED6"/>
    <w:rsid w:val="00E01F8A"/>
    <w:rsid w:val="00E02B26"/>
    <w:rsid w:val="00E02F4B"/>
    <w:rsid w:val="00E0369F"/>
    <w:rsid w:val="00E03860"/>
    <w:rsid w:val="00E03A6C"/>
    <w:rsid w:val="00E049B4"/>
    <w:rsid w:val="00E054FC"/>
    <w:rsid w:val="00E06444"/>
    <w:rsid w:val="00E06831"/>
    <w:rsid w:val="00E06DFB"/>
    <w:rsid w:val="00E06E13"/>
    <w:rsid w:val="00E07E51"/>
    <w:rsid w:val="00E103AD"/>
    <w:rsid w:val="00E108F9"/>
    <w:rsid w:val="00E10BA2"/>
    <w:rsid w:val="00E10BB4"/>
    <w:rsid w:val="00E11486"/>
    <w:rsid w:val="00E1151A"/>
    <w:rsid w:val="00E11A30"/>
    <w:rsid w:val="00E11B1A"/>
    <w:rsid w:val="00E11E2A"/>
    <w:rsid w:val="00E12638"/>
    <w:rsid w:val="00E1326A"/>
    <w:rsid w:val="00E13F74"/>
    <w:rsid w:val="00E13FFC"/>
    <w:rsid w:val="00E14128"/>
    <w:rsid w:val="00E14719"/>
    <w:rsid w:val="00E1481B"/>
    <w:rsid w:val="00E14B27"/>
    <w:rsid w:val="00E14B9D"/>
    <w:rsid w:val="00E14CB0"/>
    <w:rsid w:val="00E14CB1"/>
    <w:rsid w:val="00E14FA9"/>
    <w:rsid w:val="00E1531C"/>
    <w:rsid w:val="00E1547C"/>
    <w:rsid w:val="00E157A3"/>
    <w:rsid w:val="00E15CB8"/>
    <w:rsid w:val="00E15D29"/>
    <w:rsid w:val="00E15D79"/>
    <w:rsid w:val="00E16746"/>
    <w:rsid w:val="00E16D32"/>
    <w:rsid w:val="00E17ADD"/>
    <w:rsid w:val="00E17E14"/>
    <w:rsid w:val="00E20864"/>
    <w:rsid w:val="00E20B9B"/>
    <w:rsid w:val="00E20CF3"/>
    <w:rsid w:val="00E20F69"/>
    <w:rsid w:val="00E21495"/>
    <w:rsid w:val="00E21D04"/>
    <w:rsid w:val="00E21F39"/>
    <w:rsid w:val="00E228E0"/>
    <w:rsid w:val="00E22B41"/>
    <w:rsid w:val="00E23822"/>
    <w:rsid w:val="00E239D3"/>
    <w:rsid w:val="00E23ADA"/>
    <w:rsid w:val="00E23FA4"/>
    <w:rsid w:val="00E24043"/>
    <w:rsid w:val="00E24358"/>
    <w:rsid w:val="00E24A3B"/>
    <w:rsid w:val="00E253FF"/>
    <w:rsid w:val="00E254CC"/>
    <w:rsid w:val="00E25559"/>
    <w:rsid w:val="00E2563E"/>
    <w:rsid w:val="00E25F10"/>
    <w:rsid w:val="00E262E8"/>
    <w:rsid w:val="00E2634F"/>
    <w:rsid w:val="00E26BC4"/>
    <w:rsid w:val="00E26DFD"/>
    <w:rsid w:val="00E26E77"/>
    <w:rsid w:val="00E2701A"/>
    <w:rsid w:val="00E2740E"/>
    <w:rsid w:val="00E27C39"/>
    <w:rsid w:val="00E302C1"/>
    <w:rsid w:val="00E30EE8"/>
    <w:rsid w:val="00E310BA"/>
    <w:rsid w:val="00E312EF"/>
    <w:rsid w:val="00E31939"/>
    <w:rsid w:val="00E32E78"/>
    <w:rsid w:val="00E32FC0"/>
    <w:rsid w:val="00E33DF9"/>
    <w:rsid w:val="00E3457A"/>
    <w:rsid w:val="00E347DD"/>
    <w:rsid w:val="00E3509E"/>
    <w:rsid w:val="00E350BE"/>
    <w:rsid w:val="00E35159"/>
    <w:rsid w:val="00E35213"/>
    <w:rsid w:val="00E355C8"/>
    <w:rsid w:val="00E35A1E"/>
    <w:rsid w:val="00E36EA5"/>
    <w:rsid w:val="00E36EC0"/>
    <w:rsid w:val="00E36F13"/>
    <w:rsid w:val="00E37439"/>
    <w:rsid w:val="00E37CF4"/>
    <w:rsid w:val="00E37D99"/>
    <w:rsid w:val="00E4002E"/>
    <w:rsid w:val="00E41404"/>
    <w:rsid w:val="00E41647"/>
    <w:rsid w:val="00E41CAA"/>
    <w:rsid w:val="00E41CDC"/>
    <w:rsid w:val="00E41D7B"/>
    <w:rsid w:val="00E41FD9"/>
    <w:rsid w:val="00E427DF"/>
    <w:rsid w:val="00E42C37"/>
    <w:rsid w:val="00E43083"/>
    <w:rsid w:val="00E434C7"/>
    <w:rsid w:val="00E45A3C"/>
    <w:rsid w:val="00E45CA0"/>
    <w:rsid w:val="00E45D2F"/>
    <w:rsid w:val="00E45F1D"/>
    <w:rsid w:val="00E460EA"/>
    <w:rsid w:val="00E46AB6"/>
    <w:rsid w:val="00E46E3D"/>
    <w:rsid w:val="00E47DB9"/>
    <w:rsid w:val="00E47F98"/>
    <w:rsid w:val="00E5012A"/>
    <w:rsid w:val="00E504FC"/>
    <w:rsid w:val="00E50596"/>
    <w:rsid w:val="00E510A3"/>
    <w:rsid w:val="00E510D6"/>
    <w:rsid w:val="00E51391"/>
    <w:rsid w:val="00E5145D"/>
    <w:rsid w:val="00E51C3A"/>
    <w:rsid w:val="00E52C3C"/>
    <w:rsid w:val="00E52C7C"/>
    <w:rsid w:val="00E52FEA"/>
    <w:rsid w:val="00E5315E"/>
    <w:rsid w:val="00E550E2"/>
    <w:rsid w:val="00E558E2"/>
    <w:rsid w:val="00E559A2"/>
    <w:rsid w:val="00E55FA1"/>
    <w:rsid w:val="00E56162"/>
    <w:rsid w:val="00E5658B"/>
    <w:rsid w:val="00E57887"/>
    <w:rsid w:val="00E57B74"/>
    <w:rsid w:val="00E57B79"/>
    <w:rsid w:val="00E57CE9"/>
    <w:rsid w:val="00E601D3"/>
    <w:rsid w:val="00E601E5"/>
    <w:rsid w:val="00E60B17"/>
    <w:rsid w:val="00E60CD4"/>
    <w:rsid w:val="00E61A0D"/>
    <w:rsid w:val="00E61ACD"/>
    <w:rsid w:val="00E61CD5"/>
    <w:rsid w:val="00E61E84"/>
    <w:rsid w:val="00E624C8"/>
    <w:rsid w:val="00E63C7F"/>
    <w:rsid w:val="00E64138"/>
    <w:rsid w:val="00E64652"/>
    <w:rsid w:val="00E64AE6"/>
    <w:rsid w:val="00E64E93"/>
    <w:rsid w:val="00E6565A"/>
    <w:rsid w:val="00E65F6A"/>
    <w:rsid w:val="00E67016"/>
    <w:rsid w:val="00E67CC0"/>
    <w:rsid w:val="00E67CCE"/>
    <w:rsid w:val="00E710C9"/>
    <w:rsid w:val="00E71649"/>
    <w:rsid w:val="00E71F3D"/>
    <w:rsid w:val="00E7282C"/>
    <w:rsid w:val="00E72A51"/>
    <w:rsid w:val="00E72E08"/>
    <w:rsid w:val="00E73091"/>
    <w:rsid w:val="00E73123"/>
    <w:rsid w:val="00E73666"/>
    <w:rsid w:val="00E736D3"/>
    <w:rsid w:val="00E7376E"/>
    <w:rsid w:val="00E73C19"/>
    <w:rsid w:val="00E74518"/>
    <w:rsid w:val="00E746BA"/>
    <w:rsid w:val="00E7471E"/>
    <w:rsid w:val="00E75C39"/>
    <w:rsid w:val="00E75EB7"/>
    <w:rsid w:val="00E77250"/>
    <w:rsid w:val="00E774C0"/>
    <w:rsid w:val="00E7754A"/>
    <w:rsid w:val="00E779DD"/>
    <w:rsid w:val="00E8019B"/>
    <w:rsid w:val="00E80473"/>
    <w:rsid w:val="00E806AF"/>
    <w:rsid w:val="00E8099C"/>
    <w:rsid w:val="00E80A33"/>
    <w:rsid w:val="00E80FF8"/>
    <w:rsid w:val="00E818FA"/>
    <w:rsid w:val="00E8211A"/>
    <w:rsid w:val="00E82976"/>
    <w:rsid w:val="00E83656"/>
    <w:rsid w:val="00E83835"/>
    <w:rsid w:val="00E83BC8"/>
    <w:rsid w:val="00E840B1"/>
    <w:rsid w:val="00E840EC"/>
    <w:rsid w:val="00E846DE"/>
    <w:rsid w:val="00E8484F"/>
    <w:rsid w:val="00E84903"/>
    <w:rsid w:val="00E85064"/>
    <w:rsid w:val="00E85670"/>
    <w:rsid w:val="00E8585C"/>
    <w:rsid w:val="00E858A5"/>
    <w:rsid w:val="00E85FF2"/>
    <w:rsid w:val="00E8647A"/>
    <w:rsid w:val="00E8649A"/>
    <w:rsid w:val="00E86CB6"/>
    <w:rsid w:val="00E873F9"/>
    <w:rsid w:val="00E876EC"/>
    <w:rsid w:val="00E877CD"/>
    <w:rsid w:val="00E87A74"/>
    <w:rsid w:val="00E90081"/>
    <w:rsid w:val="00E90585"/>
    <w:rsid w:val="00E906F9"/>
    <w:rsid w:val="00E90DAE"/>
    <w:rsid w:val="00E912DD"/>
    <w:rsid w:val="00E913C8"/>
    <w:rsid w:val="00E91615"/>
    <w:rsid w:val="00E91CDF"/>
    <w:rsid w:val="00E91CF3"/>
    <w:rsid w:val="00E921B8"/>
    <w:rsid w:val="00E92274"/>
    <w:rsid w:val="00E922A3"/>
    <w:rsid w:val="00E9230B"/>
    <w:rsid w:val="00E925B7"/>
    <w:rsid w:val="00E93371"/>
    <w:rsid w:val="00E936E9"/>
    <w:rsid w:val="00E93DC2"/>
    <w:rsid w:val="00E94918"/>
    <w:rsid w:val="00E94B67"/>
    <w:rsid w:val="00E94F55"/>
    <w:rsid w:val="00E9509E"/>
    <w:rsid w:val="00E9548A"/>
    <w:rsid w:val="00E95B5B"/>
    <w:rsid w:val="00E95BAE"/>
    <w:rsid w:val="00E9670C"/>
    <w:rsid w:val="00E96811"/>
    <w:rsid w:val="00E9683F"/>
    <w:rsid w:val="00E9684D"/>
    <w:rsid w:val="00E9736A"/>
    <w:rsid w:val="00E97AFD"/>
    <w:rsid w:val="00E97C36"/>
    <w:rsid w:val="00EA017E"/>
    <w:rsid w:val="00EA01E5"/>
    <w:rsid w:val="00EA0847"/>
    <w:rsid w:val="00EA0C32"/>
    <w:rsid w:val="00EA1ECB"/>
    <w:rsid w:val="00EA2143"/>
    <w:rsid w:val="00EA2250"/>
    <w:rsid w:val="00EA2860"/>
    <w:rsid w:val="00EA2AD6"/>
    <w:rsid w:val="00EA319A"/>
    <w:rsid w:val="00EA41FC"/>
    <w:rsid w:val="00EA437D"/>
    <w:rsid w:val="00EA4FD8"/>
    <w:rsid w:val="00EA6EEE"/>
    <w:rsid w:val="00EA7109"/>
    <w:rsid w:val="00EA7291"/>
    <w:rsid w:val="00EA7381"/>
    <w:rsid w:val="00EA73B3"/>
    <w:rsid w:val="00EA74EB"/>
    <w:rsid w:val="00EA7725"/>
    <w:rsid w:val="00EA7F9A"/>
    <w:rsid w:val="00EB0043"/>
    <w:rsid w:val="00EB0575"/>
    <w:rsid w:val="00EB0BC4"/>
    <w:rsid w:val="00EB1AAB"/>
    <w:rsid w:val="00EB1CD2"/>
    <w:rsid w:val="00EB24B5"/>
    <w:rsid w:val="00EB298E"/>
    <w:rsid w:val="00EB3059"/>
    <w:rsid w:val="00EB3614"/>
    <w:rsid w:val="00EB36B8"/>
    <w:rsid w:val="00EB36BD"/>
    <w:rsid w:val="00EB3DE5"/>
    <w:rsid w:val="00EB4206"/>
    <w:rsid w:val="00EB42AF"/>
    <w:rsid w:val="00EB47CB"/>
    <w:rsid w:val="00EB4826"/>
    <w:rsid w:val="00EB5834"/>
    <w:rsid w:val="00EB5C95"/>
    <w:rsid w:val="00EB5F1C"/>
    <w:rsid w:val="00EB6E56"/>
    <w:rsid w:val="00EB6F06"/>
    <w:rsid w:val="00EB6FD2"/>
    <w:rsid w:val="00EB70D7"/>
    <w:rsid w:val="00EB7665"/>
    <w:rsid w:val="00EB7697"/>
    <w:rsid w:val="00EB77BA"/>
    <w:rsid w:val="00EB77F5"/>
    <w:rsid w:val="00EB7AEB"/>
    <w:rsid w:val="00EB7B0B"/>
    <w:rsid w:val="00EC09DE"/>
    <w:rsid w:val="00EC1381"/>
    <w:rsid w:val="00EC1C2D"/>
    <w:rsid w:val="00EC1E8E"/>
    <w:rsid w:val="00EC227C"/>
    <w:rsid w:val="00EC29D4"/>
    <w:rsid w:val="00EC2ABA"/>
    <w:rsid w:val="00EC3D52"/>
    <w:rsid w:val="00EC3FFC"/>
    <w:rsid w:val="00EC4F17"/>
    <w:rsid w:val="00EC53BC"/>
    <w:rsid w:val="00EC55B9"/>
    <w:rsid w:val="00EC5E0F"/>
    <w:rsid w:val="00EC68EB"/>
    <w:rsid w:val="00EC7730"/>
    <w:rsid w:val="00EC77E6"/>
    <w:rsid w:val="00ED01E9"/>
    <w:rsid w:val="00ED04AE"/>
    <w:rsid w:val="00ED0AAA"/>
    <w:rsid w:val="00ED0CEE"/>
    <w:rsid w:val="00ED15DD"/>
    <w:rsid w:val="00ED1A28"/>
    <w:rsid w:val="00ED249F"/>
    <w:rsid w:val="00ED2701"/>
    <w:rsid w:val="00ED2A0B"/>
    <w:rsid w:val="00ED31FC"/>
    <w:rsid w:val="00ED35EC"/>
    <w:rsid w:val="00ED3FA1"/>
    <w:rsid w:val="00ED4017"/>
    <w:rsid w:val="00ED4D9F"/>
    <w:rsid w:val="00ED51F1"/>
    <w:rsid w:val="00ED53A5"/>
    <w:rsid w:val="00ED5C1D"/>
    <w:rsid w:val="00ED64EA"/>
    <w:rsid w:val="00ED679E"/>
    <w:rsid w:val="00ED7505"/>
    <w:rsid w:val="00ED7A93"/>
    <w:rsid w:val="00EE048A"/>
    <w:rsid w:val="00EE0BC7"/>
    <w:rsid w:val="00EE0C63"/>
    <w:rsid w:val="00EE0EA6"/>
    <w:rsid w:val="00EE1276"/>
    <w:rsid w:val="00EE16B2"/>
    <w:rsid w:val="00EE267A"/>
    <w:rsid w:val="00EE2ED0"/>
    <w:rsid w:val="00EE3645"/>
    <w:rsid w:val="00EE3993"/>
    <w:rsid w:val="00EE3F23"/>
    <w:rsid w:val="00EE4196"/>
    <w:rsid w:val="00EE4C14"/>
    <w:rsid w:val="00EE4E62"/>
    <w:rsid w:val="00EE4F22"/>
    <w:rsid w:val="00EE5884"/>
    <w:rsid w:val="00EE5D6B"/>
    <w:rsid w:val="00EE67BB"/>
    <w:rsid w:val="00EE6825"/>
    <w:rsid w:val="00EE6A63"/>
    <w:rsid w:val="00EE7245"/>
    <w:rsid w:val="00EE73C5"/>
    <w:rsid w:val="00EE73CC"/>
    <w:rsid w:val="00EE7A63"/>
    <w:rsid w:val="00EE7E5E"/>
    <w:rsid w:val="00EF0221"/>
    <w:rsid w:val="00EF0833"/>
    <w:rsid w:val="00EF0C2B"/>
    <w:rsid w:val="00EF1127"/>
    <w:rsid w:val="00EF12F4"/>
    <w:rsid w:val="00EF14D9"/>
    <w:rsid w:val="00EF1672"/>
    <w:rsid w:val="00EF1D8D"/>
    <w:rsid w:val="00EF25E5"/>
    <w:rsid w:val="00EF26E0"/>
    <w:rsid w:val="00EF36E5"/>
    <w:rsid w:val="00EF3BEB"/>
    <w:rsid w:val="00EF3ED9"/>
    <w:rsid w:val="00EF439A"/>
    <w:rsid w:val="00EF4410"/>
    <w:rsid w:val="00EF64DF"/>
    <w:rsid w:val="00EF685F"/>
    <w:rsid w:val="00EF6983"/>
    <w:rsid w:val="00EF6B11"/>
    <w:rsid w:val="00EF7BB6"/>
    <w:rsid w:val="00F0056B"/>
    <w:rsid w:val="00F00954"/>
    <w:rsid w:val="00F00CD2"/>
    <w:rsid w:val="00F0242E"/>
    <w:rsid w:val="00F031F6"/>
    <w:rsid w:val="00F03A6C"/>
    <w:rsid w:val="00F03F35"/>
    <w:rsid w:val="00F04039"/>
    <w:rsid w:val="00F045B7"/>
    <w:rsid w:val="00F050A8"/>
    <w:rsid w:val="00F054AF"/>
    <w:rsid w:val="00F0635D"/>
    <w:rsid w:val="00F067B7"/>
    <w:rsid w:val="00F071B8"/>
    <w:rsid w:val="00F071DA"/>
    <w:rsid w:val="00F07516"/>
    <w:rsid w:val="00F0778E"/>
    <w:rsid w:val="00F07E1B"/>
    <w:rsid w:val="00F102BF"/>
    <w:rsid w:val="00F102DA"/>
    <w:rsid w:val="00F10C3A"/>
    <w:rsid w:val="00F10F15"/>
    <w:rsid w:val="00F111DA"/>
    <w:rsid w:val="00F11E89"/>
    <w:rsid w:val="00F124D4"/>
    <w:rsid w:val="00F12C16"/>
    <w:rsid w:val="00F12D20"/>
    <w:rsid w:val="00F13090"/>
    <w:rsid w:val="00F13516"/>
    <w:rsid w:val="00F136FE"/>
    <w:rsid w:val="00F13FF1"/>
    <w:rsid w:val="00F14150"/>
    <w:rsid w:val="00F14342"/>
    <w:rsid w:val="00F147CB"/>
    <w:rsid w:val="00F14ECD"/>
    <w:rsid w:val="00F154D2"/>
    <w:rsid w:val="00F1583F"/>
    <w:rsid w:val="00F15896"/>
    <w:rsid w:val="00F16042"/>
    <w:rsid w:val="00F17198"/>
    <w:rsid w:val="00F17831"/>
    <w:rsid w:val="00F17890"/>
    <w:rsid w:val="00F17D6E"/>
    <w:rsid w:val="00F20E42"/>
    <w:rsid w:val="00F21B69"/>
    <w:rsid w:val="00F21E18"/>
    <w:rsid w:val="00F221F7"/>
    <w:rsid w:val="00F223C5"/>
    <w:rsid w:val="00F22E09"/>
    <w:rsid w:val="00F22EB8"/>
    <w:rsid w:val="00F2316D"/>
    <w:rsid w:val="00F234C9"/>
    <w:rsid w:val="00F23759"/>
    <w:rsid w:val="00F240CA"/>
    <w:rsid w:val="00F241E4"/>
    <w:rsid w:val="00F246A5"/>
    <w:rsid w:val="00F2512D"/>
    <w:rsid w:val="00F25394"/>
    <w:rsid w:val="00F253C3"/>
    <w:rsid w:val="00F26449"/>
    <w:rsid w:val="00F2653C"/>
    <w:rsid w:val="00F26CCF"/>
    <w:rsid w:val="00F27758"/>
    <w:rsid w:val="00F30304"/>
    <w:rsid w:val="00F30C9D"/>
    <w:rsid w:val="00F30FF2"/>
    <w:rsid w:val="00F3143F"/>
    <w:rsid w:val="00F3163A"/>
    <w:rsid w:val="00F316CD"/>
    <w:rsid w:val="00F316F3"/>
    <w:rsid w:val="00F31C58"/>
    <w:rsid w:val="00F31F93"/>
    <w:rsid w:val="00F32130"/>
    <w:rsid w:val="00F32180"/>
    <w:rsid w:val="00F32419"/>
    <w:rsid w:val="00F32514"/>
    <w:rsid w:val="00F325CC"/>
    <w:rsid w:val="00F32687"/>
    <w:rsid w:val="00F337A2"/>
    <w:rsid w:val="00F33A35"/>
    <w:rsid w:val="00F342A8"/>
    <w:rsid w:val="00F344FD"/>
    <w:rsid w:val="00F34E4C"/>
    <w:rsid w:val="00F3591F"/>
    <w:rsid w:val="00F35AD2"/>
    <w:rsid w:val="00F37A0D"/>
    <w:rsid w:val="00F40267"/>
    <w:rsid w:val="00F4044B"/>
    <w:rsid w:val="00F406D0"/>
    <w:rsid w:val="00F40776"/>
    <w:rsid w:val="00F40878"/>
    <w:rsid w:val="00F40B73"/>
    <w:rsid w:val="00F40CA9"/>
    <w:rsid w:val="00F41076"/>
    <w:rsid w:val="00F41CB1"/>
    <w:rsid w:val="00F42DC9"/>
    <w:rsid w:val="00F42EA0"/>
    <w:rsid w:val="00F43064"/>
    <w:rsid w:val="00F434D4"/>
    <w:rsid w:val="00F43BCD"/>
    <w:rsid w:val="00F43C77"/>
    <w:rsid w:val="00F44186"/>
    <w:rsid w:val="00F4419F"/>
    <w:rsid w:val="00F44551"/>
    <w:rsid w:val="00F44743"/>
    <w:rsid w:val="00F448E3"/>
    <w:rsid w:val="00F44986"/>
    <w:rsid w:val="00F44ED6"/>
    <w:rsid w:val="00F45AFA"/>
    <w:rsid w:val="00F45ED1"/>
    <w:rsid w:val="00F46159"/>
    <w:rsid w:val="00F46C8D"/>
    <w:rsid w:val="00F47050"/>
    <w:rsid w:val="00F4706E"/>
    <w:rsid w:val="00F478D5"/>
    <w:rsid w:val="00F47F29"/>
    <w:rsid w:val="00F505A5"/>
    <w:rsid w:val="00F5076C"/>
    <w:rsid w:val="00F50FCE"/>
    <w:rsid w:val="00F511A4"/>
    <w:rsid w:val="00F51765"/>
    <w:rsid w:val="00F517A7"/>
    <w:rsid w:val="00F51B7D"/>
    <w:rsid w:val="00F521C3"/>
    <w:rsid w:val="00F52258"/>
    <w:rsid w:val="00F526FB"/>
    <w:rsid w:val="00F53421"/>
    <w:rsid w:val="00F53678"/>
    <w:rsid w:val="00F53EC9"/>
    <w:rsid w:val="00F5466A"/>
    <w:rsid w:val="00F54BEC"/>
    <w:rsid w:val="00F54D41"/>
    <w:rsid w:val="00F553DA"/>
    <w:rsid w:val="00F558AA"/>
    <w:rsid w:val="00F55F71"/>
    <w:rsid w:val="00F56348"/>
    <w:rsid w:val="00F56EC0"/>
    <w:rsid w:val="00F56EEF"/>
    <w:rsid w:val="00F57780"/>
    <w:rsid w:val="00F578F1"/>
    <w:rsid w:val="00F57C79"/>
    <w:rsid w:val="00F6048E"/>
    <w:rsid w:val="00F605B8"/>
    <w:rsid w:val="00F60653"/>
    <w:rsid w:val="00F60877"/>
    <w:rsid w:val="00F60C8F"/>
    <w:rsid w:val="00F60D7A"/>
    <w:rsid w:val="00F61647"/>
    <w:rsid w:val="00F6192E"/>
    <w:rsid w:val="00F61E78"/>
    <w:rsid w:val="00F620F6"/>
    <w:rsid w:val="00F62737"/>
    <w:rsid w:val="00F630A8"/>
    <w:rsid w:val="00F6325E"/>
    <w:rsid w:val="00F639E0"/>
    <w:rsid w:val="00F63C14"/>
    <w:rsid w:val="00F64303"/>
    <w:rsid w:val="00F646B4"/>
    <w:rsid w:val="00F64E09"/>
    <w:rsid w:val="00F64EC4"/>
    <w:rsid w:val="00F65477"/>
    <w:rsid w:val="00F6564D"/>
    <w:rsid w:val="00F656F5"/>
    <w:rsid w:val="00F6575B"/>
    <w:rsid w:val="00F659C3"/>
    <w:rsid w:val="00F6671F"/>
    <w:rsid w:val="00F66B72"/>
    <w:rsid w:val="00F66D68"/>
    <w:rsid w:val="00F671CA"/>
    <w:rsid w:val="00F6756E"/>
    <w:rsid w:val="00F679FC"/>
    <w:rsid w:val="00F67BB9"/>
    <w:rsid w:val="00F67F7C"/>
    <w:rsid w:val="00F70242"/>
    <w:rsid w:val="00F70C8F"/>
    <w:rsid w:val="00F7107E"/>
    <w:rsid w:val="00F71225"/>
    <w:rsid w:val="00F7172A"/>
    <w:rsid w:val="00F722E7"/>
    <w:rsid w:val="00F72527"/>
    <w:rsid w:val="00F7265A"/>
    <w:rsid w:val="00F7290D"/>
    <w:rsid w:val="00F729C6"/>
    <w:rsid w:val="00F72E70"/>
    <w:rsid w:val="00F735B3"/>
    <w:rsid w:val="00F7394A"/>
    <w:rsid w:val="00F73B41"/>
    <w:rsid w:val="00F74B9D"/>
    <w:rsid w:val="00F74C15"/>
    <w:rsid w:val="00F7527F"/>
    <w:rsid w:val="00F7530C"/>
    <w:rsid w:val="00F757CC"/>
    <w:rsid w:val="00F75B36"/>
    <w:rsid w:val="00F75C41"/>
    <w:rsid w:val="00F7774F"/>
    <w:rsid w:val="00F8014F"/>
    <w:rsid w:val="00F80233"/>
    <w:rsid w:val="00F803EC"/>
    <w:rsid w:val="00F8040F"/>
    <w:rsid w:val="00F811D4"/>
    <w:rsid w:val="00F81A28"/>
    <w:rsid w:val="00F81D26"/>
    <w:rsid w:val="00F82305"/>
    <w:rsid w:val="00F82FD1"/>
    <w:rsid w:val="00F83317"/>
    <w:rsid w:val="00F840F0"/>
    <w:rsid w:val="00F85A93"/>
    <w:rsid w:val="00F8600E"/>
    <w:rsid w:val="00F860CB"/>
    <w:rsid w:val="00F879AC"/>
    <w:rsid w:val="00F879F2"/>
    <w:rsid w:val="00F9044B"/>
    <w:rsid w:val="00F90BC2"/>
    <w:rsid w:val="00F910BA"/>
    <w:rsid w:val="00F916E1"/>
    <w:rsid w:val="00F91CFF"/>
    <w:rsid w:val="00F91E9E"/>
    <w:rsid w:val="00F91FC8"/>
    <w:rsid w:val="00F9208B"/>
    <w:rsid w:val="00F92968"/>
    <w:rsid w:val="00F92A11"/>
    <w:rsid w:val="00F9354F"/>
    <w:rsid w:val="00F93658"/>
    <w:rsid w:val="00F9365B"/>
    <w:rsid w:val="00F936F1"/>
    <w:rsid w:val="00F94E29"/>
    <w:rsid w:val="00F95577"/>
    <w:rsid w:val="00F95606"/>
    <w:rsid w:val="00F959E4"/>
    <w:rsid w:val="00F95B64"/>
    <w:rsid w:val="00F95FA1"/>
    <w:rsid w:val="00F95FE2"/>
    <w:rsid w:val="00F96089"/>
    <w:rsid w:val="00F965E5"/>
    <w:rsid w:val="00F96ACC"/>
    <w:rsid w:val="00F96B45"/>
    <w:rsid w:val="00FA01CF"/>
    <w:rsid w:val="00FA0759"/>
    <w:rsid w:val="00FA1013"/>
    <w:rsid w:val="00FA10D4"/>
    <w:rsid w:val="00FA1173"/>
    <w:rsid w:val="00FA1188"/>
    <w:rsid w:val="00FA13C8"/>
    <w:rsid w:val="00FA1FE0"/>
    <w:rsid w:val="00FA2077"/>
    <w:rsid w:val="00FA2A4D"/>
    <w:rsid w:val="00FA3194"/>
    <w:rsid w:val="00FA32AD"/>
    <w:rsid w:val="00FA3387"/>
    <w:rsid w:val="00FA3446"/>
    <w:rsid w:val="00FA3931"/>
    <w:rsid w:val="00FA43A1"/>
    <w:rsid w:val="00FA4563"/>
    <w:rsid w:val="00FA4A35"/>
    <w:rsid w:val="00FA4B92"/>
    <w:rsid w:val="00FA53AD"/>
    <w:rsid w:val="00FA6A03"/>
    <w:rsid w:val="00FA6CE1"/>
    <w:rsid w:val="00FA71DF"/>
    <w:rsid w:val="00FA7400"/>
    <w:rsid w:val="00FA75E6"/>
    <w:rsid w:val="00FA7B39"/>
    <w:rsid w:val="00FA7BF5"/>
    <w:rsid w:val="00FA7CD8"/>
    <w:rsid w:val="00FB030A"/>
    <w:rsid w:val="00FB048D"/>
    <w:rsid w:val="00FB0898"/>
    <w:rsid w:val="00FB0ABA"/>
    <w:rsid w:val="00FB1C44"/>
    <w:rsid w:val="00FB20DC"/>
    <w:rsid w:val="00FB259E"/>
    <w:rsid w:val="00FB3519"/>
    <w:rsid w:val="00FB3F23"/>
    <w:rsid w:val="00FB47EC"/>
    <w:rsid w:val="00FB4B70"/>
    <w:rsid w:val="00FB4EE4"/>
    <w:rsid w:val="00FB50AD"/>
    <w:rsid w:val="00FB5A33"/>
    <w:rsid w:val="00FB6909"/>
    <w:rsid w:val="00FB758B"/>
    <w:rsid w:val="00FB7795"/>
    <w:rsid w:val="00FB7BF2"/>
    <w:rsid w:val="00FC0042"/>
    <w:rsid w:val="00FC056F"/>
    <w:rsid w:val="00FC065E"/>
    <w:rsid w:val="00FC0AC0"/>
    <w:rsid w:val="00FC0FF0"/>
    <w:rsid w:val="00FC12D5"/>
    <w:rsid w:val="00FC1A7F"/>
    <w:rsid w:val="00FC1DC6"/>
    <w:rsid w:val="00FC2932"/>
    <w:rsid w:val="00FC2B6D"/>
    <w:rsid w:val="00FC2E42"/>
    <w:rsid w:val="00FC317E"/>
    <w:rsid w:val="00FC3ED8"/>
    <w:rsid w:val="00FC588C"/>
    <w:rsid w:val="00FC591C"/>
    <w:rsid w:val="00FC5E5B"/>
    <w:rsid w:val="00FC60DC"/>
    <w:rsid w:val="00FC61B3"/>
    <w:rsid w:val="00FC65DE"/>
    <w:rsid w:val="00FC6DAC"/>
    <w:rsid w:val="00FC707E"/>
    <w:rsid w:val="00FC7645"/>
    <w:rsid w:val="00FC7F51"/>
    <w:rsid w:val="00FD0350"/>
    <w:rsid w:val="00FD08DE"/>
    <w:rsid w:val="00FD099C"/>
    <w:rsid w:val="00FD0DB4"/>
    <w:rsid w:val="00FD1141"/>
    <w:rsid w:val="00FD16B3"/>
    <w:rsid w:val="00FD1759"/>
    <w:rsid w:val="00FD1C1D"/>
    <w:rsid w:val="00FD29DC"/>
    <w:rsid w:val="00FD2AA4"/>
    <w:rsid w:val="00FD349F"/>
    <w:rsid w:val="00FD36B8"/>
    <w:rsid w:val="00FD39D5"/>
    <w:rsid w:val="00FD3C70"/>
    <w:rsid w:val="00FD3F58"/>
    <w:rsid w:val="00FD445C"/>
    <w:rsid w:val="00FD4A56"/>
    <w:rsid w:val="00FD4BD2"/>
    <w:rsid w:val="00FD52C7"/>
    <w:rsid w:val="00FD56F8"/>
    <w:rsid w:val="00FD5F6E"/>
    <w:rsid w:val="00FD64C2"/>
    <w:rsid w:val="00FD650F"/>
    <w:rsid w:val="00FD72F3"/>
    <w:rsid w:val="00FD78A0"/>
    <w:rsid w:val="00FD79D2"/>
    <w:rsid w:val="00FD7EDE"/>
    <w:rsid w:val="00FD7FD2"/>
    <w:rsid w:val="00FE0277"/>
    <w:rsid w:val="00FE0316"/>
    <w:rsid w:val="00FE0401"/>
    <w:rsid w:val="00FE0471"/>
    <w:rsid w:val="00FE05A6"/>
    <w:rsid w:val="00FE13DB"/>
    <w:rsid w:val="00FE1E1E"/>
    <w:rsid w:val="00FE1EE5"/>
    <w:rsid w:val="00FE26E2"/>
    <w:rsid w:val="00FE26F5"/>
    <w:rsid w:val="00FE3396"/>
    <w:rsid w:val="00FE35FD"/>
    <w:rsid w:val="00FE382D"/>
    <w:rsid w:val="00FE3D6B"/>
    <w:rsid w:val="00FE448D"/>
    <w:rsid w:val="00FE457D"/>
    <w:rsid w:val="00FE488F"/>
    <w:rsid w:val="00FE5259"/>
    <w:rsid w:val="00FE56F1"/>
    <w:rsid w:val="00FE5C35"/>
    <w:rsid w:val="00FE5EDF"/>
    <w:rsid w:val="00FE6302"/>
    <w:rsid w:val="00FE68D3"/>
    <w:rsid w:val="00FE6BC6"/>
    <w:rsid w:val="00FE6D7F"/>
    <w:rsid w:val="00FE751A"/>
    <w:rsid w:val="00FE7548"/>
    <w:rsid w:val="00FF0361"/>
    <w:rsid w:val="00FF0468"/>
    <w:rsid w:val="00FF084E"/>
    <w:rsid w:val="00FF0B52"/>
    <w:rsid w:val="00FF0C7D"/>
    <w:rsid w:val="00FF0ED9"/>
    <w:rsid w:val="00FF1079"/>
    <w:rsid w:val="00FF124F"/>
    <w:rsid w:val="00FF1309"/>
    <w:rsid w:val="00FF141B"/>
    <w:rsid w:val="00FF1788"/>
    <w:rsid w:val="00FF22D9"/>
    <w:rsid w:val="00FF2E99"/>
    <w:rsid w:val="00FF3225"/>
    <w:rsid w:val="00FF35B2"/>
    <w:rsid w:val="00FF36BC"/>
    <w:rsid w:val="00FF36BE"/>
    <w:rsid w:val="00FF3721"/>
    <w:rsid w:val="00FF3EE5"/>
    <w:rsid w:val="00FF46FF"/>
    <w:rsid w:val="00FF4D93"/>
    <w:rsid w:val="00FF4E70"/>
    <w:rsid w:val="00FF5450"/>
    <w:rsid w:val="00FF54AC"/>
    <w:rsid w:val="00FF565F"/>
    <w:rsid w:val="00FF5806"/>
    <w:rsid w:val="00FF58CE"/>
    <w:rsid w:val="00FF5A63"/>
    <w:rsid w:val="00FF5B74"/>
    <w:rsid w:val="00FF6C51"/>
    <w:rsid w:val="00FF7509"/>
    <w:rsid w:val="00FF7971"/>
    <w:rsid w:val="0315B830"/>
    <w:rsid w:val="0412879F"/>
    <w:rsid w:val="0EF5D5B9"/>
    <w:rsid w:val="14E26E3E"/>
    <w:rsid w:val="15CD5BF8"/>
    <w:rsid w:val="17EB2262"/>
    <w:rsid w:val="1B900372"/>
    <w:rsid w:val="23F43C29"/>
    <w:rsid w:val="2AEE143B"/>
    <w:rsid w:val="2F4477E2"/>
    <w:rsid w:val="3D0AE3D6"/>
    <w:rsid w:val="40368996"/>
    <w:rsid w:val="455AD19C"/>
    <w:rsid w:val="53FCE021"/>
    <w:rsid w:val="7A6269A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3A7674"/>
  <w15:docId w15:val="{1DF57BE6-646E-47C0-8D5D-D815AE60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1A212B" w:themeColor="text1"/>
        <w:sz w:val="21"/>
        <w:szCs w:val="21"/>
        <w:lang w:val="en-GB" w:eastAsia="ja-JP"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semiHidden="1" w:uiPriority="5" w:unhideWhenUsed="1" w:qFormat="1"/>
    <w:lsdException w:name="heading 6" w:semiHidden="1" w:uiPriority="6" w:unhideWhenUsed="1" w:qFormat="1"/>
    <w:lsdException w:name="heading 7" w:semiHidden="1" w:uiPriority="7" w:unhideWhenUsed="1" w:qFormat="1"/>
    <w:lsdException w:name="heading 8" w:semiHidden="1" w:uiPriority="8" w:unhideWhenUsed="1" w:qFormat="1"/>
    <w:lsdException w:name="heading 9" w:locked="1"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4"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lsdException w:name="Block Text" w:uiPriority="99"/>
    <w:lsdException w:name="Hyperlink" w:semiHidden="1" w:uiPriority="99" w:unhideWhenUsed="1"/>
    <w:lsdException w:name="FollowedHyperlink" w:semiHidden="1" w:uiPriority="99" w:unhideWhenUsed="1"/>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0" w:qFormat="1"/>
    <w:lsdException w:name="Quote" w:uiPriority="27" w:qFormat="1"/>
    <w:lsdException w:name="Intense Quote" w:locked="1"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locked="1" w:uiPriority="99"/>
    <w:lsdException w:name="Intense Emphasis" w:locked="1" w:uiPriority="99"/>
    <w:lsdException w:name="Subtle Reference" w:locked="1" w:uiPriority="99"/>
    <w:lsdException w:name="Intense Reference" w:locked="1" w:uiPriority="99"/>
    <w:lsdException w:name="Book Title" w:uiPriority="99"/>
    <w:lsdException w:name="Bibliography" w:semiHidden="1" w:uiPriority="37" w:unhideWhenUsed="1"/>
    <w:lsdException w:name="TOC Heading" w:semiHidden="1" w:uiPriority="9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016"/>
    <w:pPr>
      <w:spacing w:after="160" w:line="259" w:lineRule="auto"/>
    </w:pPr>
    <w:rPr>
      <w:rFonts w:ascii="Verdana" w:eastAsiaTheme="minorHAnsi" w:hAnsi="Verdana"/>
      <w:color w:val="auto"/>
      <w:kern w:val="2"/>
      <w:sz w:val="22"/>
      <w:szCs w:val="22"/>
      <w:lang w:val="en-US" w:eastAsia="en-US"/>
      <w14:ligatures w14:val="standardContextual"/>
    </w:rPr>
  </w:style>
  <w:style w:type="paragraph" w:styleId="Heading1">
    <w:name w:val="heading 1"/>
    <w:next w:val="Normal"/>
    <w:link w:val="Heading1Char"/>
    <w:uiPriority w:val="1"/>
    <w:qFormat/>
    <w:rsid w:val="00791016"/>
    <w:pPr>
      <w:pBdr>
        <w:bottom w:val="single" w:sz="4" w:space="10" w:color="auto"/>
      </w:pBdr>
      <w:spacing w:before="240" w:after="240" w:line="680" w:lineRule="atLeast"/>
      <w:outlineLvl w:val="0"/>
    </w:pPr>
    <w:rPr>
      <w:rFonts w:asciiTheme="majorHAnsi" w:hAnsiTheme="majorHAnsi" w:cs="Heebo Black"/>
      <w:bCs/>
      <w:spacing w:val="-3"/>
      <w:kern w:val="2"/>
      <w:sz w:val="68"/>
      <w:szCs w:val="68"/>
    </w:rPr>
  </w:style>
  <w:style w:type="paragraph" w:styleId="Heading2">
    <w:name w:val="heading 2"/>
    <w:next w:val="Normal"/>
    <w:link w:val="Heading2Char"/>
    <w:uiPriority w:val="2"/>
    <w:qFormat/>
    <w:rsid w:val="00791016"/>
    <w:pPr>
      <w:spacing w:before="240" w:after="240" w:line="600" w:lineRule="atLeast"/>
      <w:outlineLvl w:val="1"/>
    </w:pPr>
    <w:rPr>
      <w:rFonts w:asciiTheme="majorHAnsi" w:hAnsiTheme="majorHAnsi" w:cs="Heebo Medium"/>
      <w:bCs/>
      <w:color w:val="B96B1D"/>
      <w:spacing w:val="-3"/>
      <w:kern w:val="2"/>
      <w:sz w:val="56"/>
      <w:szCs w:val="56"/>
    </w:rPr>
  </w:style>
  <w:style w:type="paragraph" w:styleId="Heading3">
    <w:name w:val="heading 3"/>
    <w:next w:val="Normal"/>
    <w:link w:val="Heading3Char"/>
    <w:uiPriority w:val="3"/>
    <w:qFormat/>
    <w:rsid w:val="00791016"/>
    <w:pPr>
      <w:spacing w:before="240" w:after="120" w:line="400" w:lineRule="atLeast"/>
      <w:outlineLvl w:val="2"/>
    </w:pPr>
    <w:rPr>
      <w:rFonts w:asciiTheme="majorHAnsi" w:hAnsiTheme="majorHAnsi" w:cs="Heebo"/>
      <w:b/>
      <w:bCs/>
      <w:spacing w:val="-3"/>
      <w:kern w:val="2"/>
      <w:sz w:val="44"/>
      <w:szCs w:val="44"/>
    </w:rPr>
  </w:style>
  <w:style w:type="paragraph" w:styleId="Heading4">
    <w:name w:val="heading 4"/>
    <w:next w:val="Normal"/>
    <w:link w:val="Heading4Char"/>
    <w:uiPriority w:val="4"/>
    <w:qFormat/>
    <w:rsid w:val="00791016"/>
    <w:pPr>
      <w:spacing w:before="240" w:after="120" w:line="320" w:lineRule="atLeast"/>
      <w:outlineLvl w:val="3"/>
    </w:pPr>
    <w:rPr>
      <w:rFonts w:asciiTheme="majorHAnsi" w:hAnsiTheme="majorHAnsi" w:cs="Heebo"/>
      <w:color w:val="1A212B"/>
      <w:spacing w:val="-3"/>
      <w:kern w:val="2"/>
      <w:sz w:val="36"/>
      <w:szCs w:val="44"/>
    </w:rPr>
  </w:style>
  <w:style w:type="paragraph" w:styleId="Heading5">
    <w:name w:val="heading 5"/>
    <w:next w:val="Normal"/>
    <w:link w:val="Heading5Char"/>
    <w:uiPriority w:val="5"/>
    <w:qFormat/>
    <w:rsid w:val="00791016"/>
    <w:pPr>
      <w:spacing w:before="240" w:after="120" w:line="280" w:lineRule="atLeast"/>
      <w:outlineLvl w:val="4"/>
    </w:pPr>
    <w:rPr>
      <w:rFonts w:asciiTheme="majorHAnsi" w:hAnsiTheme="majorHAnsi" w:cs="Heebo"/>
      <w:bCs/>
      <w:spacing w:val="-3"/>
      <w:kern w:val="2"/>
      <w:sz w:val="32"/>
      <w:szCs w:val="44"/>
    </w:rPr>
  </w:style>
  <w:style w:type="paragraph" w:styleId="Heading6">
    <w:name w:val="heading 6"/>
    <w:next w:val="Normal"/>
    <w:link w:val="Heading6Char"/>
    <w:uiPriority w:val="6"/>
    <w:qFormat/>
    <w:rsid w:val="00791016"/>
    <w:pPr>
      <w:spacing w:before="240" w:after="60" w:line="240" w:lineRule="atLeast"/>
      <w:outlineLvl w:val="5"/>
    </w:pPr>
    <w:rPr>
      <w:rFonts w:asciiTheme="majorHAnsi" w:hAnsiTheme="majorHAnsi" w:cs="Heebo"/>
      <w:bCs/>
      <w:spacing w:val="-3"/>
      <w:kern w:val="2"/>
      <w:sz w:val="28"/>
      <w:szCs w:val="22"/>
    </w:rPr>
  </w:style>
  <w:style w:type="paragraph" w:styleId="Heading7">
    <w:name w:val="heading 7"/>
    <w:next w:val="Normal"/>
    <w:link w:val="Heading7Char"/>
    <w:uiPriority w:val="7"/>
    <w:qFormat/>
    <w:rsid w:val="00791016"/>
    <w:pPr>
      <w:spacing w:before="240" w:line="200" w:lineRule="atLeast"/>
      <w:outlineLvl w:val="6"/>
    </w:pPr>
    <w:rPr>
      <w:rFonts w:asciiTheme="majorHAnsi" w:hAnsiTheme="majorHAnsi" w:cs="Open Sans"/>
      <w:b/>
      <w:bCs/>
      <w:caps/>
      <w:spacing w:val="-3"/>
      <w:kern w:val="2"/>
      <w:sz w:val="22"/>
      <w:szCs w:val="42"/>
    </w:rPr>
  </w:style>
  <w:style w:type="paragraph" w:styleId="Heading8">
    <w:name w:val="heading 8"/>
    <w:next w:val="Normal"/>
    <w:link w:val="Heading8Char"/>
    <w:uiPriority w:val="8"/>
    <w:qFormat/>
    <w:rsid w:val="00791016"/>
    <w:pPr>
      <w:spacing w:before="240" w:line="200" w:lineRule="atLeast"/>
      <w:outlineLvl w:val="7"/>
    </w:pPr>
    <w:rPr>
      <w:rFonts w:asciiTheme="majorHAnsi" w:hAnsiTheme="majorHAnsi" w:cs="Heebo"/>
      <w:bCs/>
      <w:caps/>
      <w:spacing w:val="-3"/>
      <w:kern w:val="2"/>
      <w:sz w:val="22"/>
      <w:szCs w:val="22"/>
    </w:rPr>
  </w:style>
  <w:style w:type="paragraph" w:styleId="Heading9">
    <w:name w:val="heading 9"/>
    <w:basedOn w:val="Normal"/>
    <w:next w:val="Normal"/>
    <w:link w:val="Heading9Char"/>
    <w:uiPriority w:val="99"/>
    <w:unhideWhenUsed/>
    <w:locked/>
    <w:rsid w:val="00791016"/>
    <w:pPr>
      <w:keepNext/>
      <w:keepLines/>
      <w:spacing w:before="40"/>
      <w:outlineLvl w:val="8"/>
    </w:pPr>
    <w:rPr>
      <w:rFonts w:asciiTheme="majorHAnsi" w:eastAsiaTheme="majorEastAsia" w:hAnsiTheme="majorHAnsi" w:cstheme="majorBidi"/>
      <w:i/>
      <w:iCs/>
      <w:color w:val="334154" w:themeColor="text1" w:themeTint="D8"/>
    </w:rPr>
  </w:style>
  <w:style w:type="character" w:default="1" w:styleId="DefaultParagraphFont">
    <w:name w:val="Default Paragraph Font"/>
    <w:uiPriority w:val="1"/>
    <w:semiHidden/>
    <w:unhideWhenUsed/>
    <w:rsid w:val="0079101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1016"/>
  </w:style>
  <w:style w:type="character" w:customStyle="1" w:styleId="Heading1Char">
    <w:name w:val="Heading 1 Char"/>
    <w:basedOn w:val="DefaultParagraphFont"/>
    <w:link w:val="Heading1"/>
    <w:uiPriority w:val="1"/>
    <w:rsid w:val="00791016"/>
    <w:rPr>
      <w:rFonts w:asciiTheme="majorHAnsi" w:hAnsiTheme="majorHAnsi" w:cs="Heebo Black"/>
      <w:bCs/>
      <w:spacing w:val="-3"/>
      <w:kern w:val="2"/>
      <w:sz w:val="68"/>
      <w:szCs w:val="68"/>
    </w:rPr>
  </w:style>
  <w:style w:type="character" w:customStyle="1" w:styleId="Heading2Char">
    <w:name w:val="Heading 2 Char"/>
    <w:basedOn w:val="DefaultParagraphFont"/>
    <w:link w:val="Heading2"/>
    <w:uiPriority w:val="2"/>
    <w:rsid w:val="00791016"/>
    <w:rPr>
      <w:rFonts w:asciiTheme="majorHAnsi" w:hAnsiTheme="majorHAnsi" w:cs="Heebo Medium"/>
      <w:bCs/>
      <w:color w:val="B96B1D"/>
      <w:spacing w:val="-3"/>
      <w:kern w:val="2"/>
      <w:sz w:val="56"/>
      <w:szCs w:val="56"/>
    </w:rPr>
  </w:style>
  <w:style w:type="character" w:customStyle="1" w:styleId="Heading3Char">
    <w:name w:val="Heading 3 Char"/>
    <w:basedOn w:val="DefaultParagraphFont"/>
    <w:link w:val="Heading3"/>
    <w:uiPriority w:val="3"/>
    <w:rsid w:val="00791016"/>
    <w:rPr>
      <w:rFonts w:asciiTheme="majorHAnsi" w:hAnsiTheme="majorHAnsi" w:cs="Heebo"/>
      <w:b/>
      <w:bCs/>
      <w:spacing w:val="-3"/>
      <w:kern w:val="2"/>
      <w:sz w:val="44"/>
      <w:szCs w:val="44"/>
    </w:rPr>
  </w:style>
  <w:style w:type="character" w:customStyle="1" w:styleId="Heading4Char">
    <w:name w:val="Heading 4 Char"/>
    <w:basedOn w:val="DefaultParagraphFont"/>
    <w:link w:val="Heading4"/>
    <w:uiPriority w:val="4"/>
    <w:rsid w:val="00791016"/>
    <w:rPr>
      <w:rFonts w:asciiTheme="majorHAnsi" w:hAnsiTheme="majorHAnsi" w:cs="Heebo"/>
      <w:color w:val="1A212B"/>
      <w:spacing w:val="-3"/>
      <w:kern w:val="2"/>
      <w:sz w:val="36"/>
      <w:szCs w:val="44"/>
    </w:rPr>
  </w:style>
  <w:style w:type="character" w:customStyle="1" w:styleId="Heading5Char">
    <w:name w:val="Heading 5 Char"/>
    <w:basedOn w:val="DefaultParagraphFont"/>
    <w:link w:val="Heading5"/>
    <w:uiPriority w:val="5"/>
    <w:rsid w:val="00791016"/>
    <w:rPr>
      <w:rFonts w:asciiTheme="majorHAnsi" w:hAnsiTheme="majorHAnsi" w:cs="Heebo"/>
      <w:bCs/>
      <w:spacing w:val="-3"/>
      <w:kern w:val="2"/>
      <w:sz w:val="32"/>
      <w:szCs w:val="44"/>
    </w:rPr>
  </w:style>
  <w:style w:type="character" w:customStyle="1" w:styleId="Heading6Char">
    <w:name w:val="Heading 6 Char"/>
    <w:basedOn w:val="DefaultParagraphFont"/>
    <w:link w:val="Heading6"/>
    <w:uiPriority w:val="6"/>
    <w:rsid w:val="00791016"/>
    <w:rPr>
      <w:rFonts w:asciiTheme="majorHAnsi" w:hAnsiTheme="majorHAnsi" w:cs="Heebo"/>
      <w:bCs/>
      <w:spacing w:val="-3"/>
      <w:kern w:val="2"/>
      <w:sz w:val="28"/>
      <w:szCs w:val="22"/>
    </w:rPr>
  </w:style>
  <w:style w:type="character" w:customStyle="1" w:styleId="Heading7Char">
    <w:name w:val="Heading 7 Char"/>
    <w:basedOn w:val="DefaultParagraphFont"/>
    <w:link w:val="Heading7"/>
    <w:uiPriority w:val="7"/>
    <w:rsid w:val="00791016"/>
    <w:rPr>
      <w:rFonts w:asciiTheme="majorHAnsi" w:hAnsiTheme="majorHAnsi" w:cs="Open Sans"/>
      <w:b/>
      <w:bCs/>
      <w:caps/>
      <w:spacing w:val="-3"/>
      <w:kern w:val="2"/>
      <w:sz w:val="22"/>
      <w:szCs w:val="42"/>
    </w:rPr>
  </w:style>
  <w:style w:type="character" w:customStyle="1" w:styleId="Heading8Char">
    <w:name w:val="Heading 8 Char"/>
    <w:basedOn w:val="DefaultParagraphFont"/>
    <w:link w:val="Heading8"/>
    <w:uiPriority w:val="8"/>
    <w:rsid w:val="00791016"/>
    <w:rPr>
      <w:rFonts w:asciiTheme="majorHAnsi" w:hAnsiTheme="majorHAnsi" w:cs="Heebo"/>
      <w:bCs/>
      <w:caps/>
      <w:spacing w:val="-3"/>
      <w:kern w:val="2"/>
      <w:sz w:val="22"/>
      <w:szCs w:val="22"/>
    </w:rPr>
  </w:style>
  <w:style w:type="character" w:customStyle="1" w:styleId="Heading9Char">
    <w:name w:val="Heading 9 Char"/>
    <w:basedOn w:val="DefaultParagraphFont"/>
    <w:link w:val="Heading9"/>
    <w:uiPriority w:val="99"/>
    <w:rsid w:val="00791016"/>
    <w:rPr>
      <w:rFonts w:asciiTheme="majorHAnsi" w:eastAsiaTheme="majorEastAsia" w:hAnsiTheme="majorHAnsi" w:cstheme="majorBidi"/>
      <w:i/>
      <w:iCs/>
      <w:color w:val="334154" w:themeColor="text1" w:themeTint="D8"/>
      <w:kern w:val="2"/>
      <w:sz w:val="22"/>
      <w:szCs w:val="22"/>
      <w:lang w:val="en-US" w:eastAsia="en-US"/>
      <w14:ligatures w14:val="standardContextual"/>
    </w:rPr>
  </w:style>
  <w:style w:type="character" w:styleId="Hyperlink">
    <w:name w:val="Hyperlink"/>
    <w:basedOn w:val="DefaultParagraphFont"/>
    <w:uiPriority w:val="99"/>
    <w:rsid w:val="00791016"/>
    <w:rPr>
      <w:rFonts w:asciiTheme="majorHAnsi" w:hAnsiTheme="majorHAnsi"/>
      <w:color w:val="FFCF57" w:themeColor="accent5"/>
      <w:sz w:val="22"/>
      <w:u w:val="single"/>
    </w:rPr>
  </w:style>
  <w:style w:type="character" w:styleId="FollowedHyperlink">
    <w:name w:val="FollowedHyperlink"/>
    <w:basedOn w:val="DefaultParagraphFont"/>
    <w:uiPriority w:val="99"/>
    <w:rsid w:val="00791016"/>
    <w:rPr>
      <w:color w:val="44546A" w:themeColor="text2"/>
      <w:u w:val="none"/>
    </w:rPr>
  </w:style>
  <w:style w:type="paragraph" w:styleId="Index8">
    <w:name w:val="index 8"/>
    <w:basedOn w:val="Normal"/>
    <w:next w:val="Normal"/>
    <w:autoRedefine/>
    <w:semiHidden/>
    <w:unhideWhenUsed/>
    <w:rsid w:val="00791016"/>
    <w:pPr>
      <w:ind w:left="1680" w:hanging="210"/>
    </w:pPr>
  </w:style>
  <w:style w:type="paragraph" w:customStyle="1" w:styleId="FCTitle">
    <w:name w:val="FC Title"/>
    <w:uiPriority w:val="37"/>
    <w:rsid w:val="00791016"/>
    <w:pPr>
      <w:spacing w:after="240" w:line="1360" w:lineRule="exact"/>
    </w:pPr>
    <w:rPr>
      <w:rFonts w:ascii="Georgia" w:hAnsi="Georgia" w:cs="Heebo Black"/>
      <w:bCs/>
      <w:spacing w:val="-16"/>
      <w:kern w:val="2"/>
      <w:sz w:val="136"/>
      <w:szCs w:val="136"/>
      <w:lang w:val="en-US"/>
    </w:rPr>
  </w:style>
  <w:style w:type="paragraph" w:styleId="Header">
    <w:name w:val="header"/>
    <w:basedOn w:val="Normal"/>
    <w:link w:val="HeaderChar"/>
    <w:uiPriority w:val="99"/>
    <w:unhideWhenUsed/>
    <w:rsid w:val="00791016"/>
    <w:pPr>
      <w:tabs>
        <w:tab w:val="center" w:pos="4680"/>
        <w:tab w:val="right" w:pos="9360"/>
      </w:tabs>
    </w:pPr>
    <w:rPr>
      <w:sz w:val="2"/>
    </w:rPr>
  </w:style>
  <w:style w:type="paragraph" w:customStyle="1" w:styleId="PSIContentsHeading">
    <w:name w:val="PSI Contents Heading"/>
    <w:next w:val="Normal"/>
    <w:uiPriority w:val="43"/>
    <w:rsid w:val="00791016"/>
    <w:pPr>
      <w:spacing w:after="240"/>
    </w:pPr>
    <w:rPr>
      <w:rFonts w:asciiTheme="majorHAnsi" w:hAnsiTheme="majorHAnsi" w:cs="Heebo Black"/>
      <w:bCs/>
      <w:caps/>
      <w:color w:val="B33B34" w:themeColor="accent6"/>
      <w:kern w:val="2"/>
      <w:sz w:val="24"/>
      <w:szCs w:val="42"/>
    </w:rPr>
  </w:style>
  <w:style w:type="paragraph" w:styleId="Revision">
    <w:name w:val="Revision"/>
    <w:hidden/>
    <w:semiHidden/>
    <w:rsid w:val="00791016"/>
    <w:rPr>
      <w:rFonts w:ascii="Hind Regular" w:hAnsi="Hind Regular"/>
      <w:color w:val="737373"/>
      <w:sz w:val="19"/>
    </w:rPr>
  </w:style>
  <w:style w:type="character" w:customStyle="1" w:styleId="HeaderChar">
    <w:name w:val="Header Char"/>
    <w:basedOn w:val="DefaultParagraphFont"/>
    <w:link w:val="Header"/>
    <w:uiPriority w:val="99"/>
    <w:rsid w:val="00791016"/>
    <w:rPr>
      <w:rFonts w:ascii="Verdana" w:eastAsiaTheme="minorHAnsi" w:hAnsi="Verdana"/>
      <w:color w:val="auto"/>
      <w:kern w:val="2"/>
      <w:sz w:val="2"/>
      <w:szCs w:val="22"/>
      <w:lang w:val="en-US" w:eastAsia="en-US"/>
      <w14:ligatures w14:val="standardContextual"/>
    </w:rPr>
  </w:style>
  <w:style w:type="paragraph" w:styleId="Footer">
    <w:name w:val="footer"/>
    <w:basedOn w:val="Normal"/>
    <w:link w:val="FooterChar"/>
    <w:uiPriority w:val="99"/>
    <w:unhideWhenUsed/>
    <w:rsid w:val="00791016"/>
    <w:pPr>
      <w:tabs>
        <w:tab w:val="center" w:pos="4680"/>
        <w:tab w:val="right" w:pos="9360"/>
      </w:tabs>
    </w:pPr>
    <w:rPr>
      <w:rFonts w:asciiTheme="majorHAnsi" w:hAnsiTheme="majorHAnsi"/>
      <w:sz w:val="2"/>
    </w:rPr>
  </w:style>
  <w:style w:type="character" w:customStyle="1" w:styleId="FooterChar">
    <w:name w:val="Footer Char"/>
    <w:basedOn w:val="DefaultParagraphFont"/>
    <w:link w:val="Footer"/>
    <w:uiPriority w:val="99"/>
    <w:rsid w:val="00791016"/>
    <w:rPr>
      <w:rFonts w:asciiTheme="majorHAnsi" w:eastAsiaTheme="minorHAnsi" w:hAnsiTheme="majorHAnsi"/>
      <w:color w:val="auto"/>
      <w:kern w:val="2"/>
      <w:sz w:val="2"/>
      <w:szCs w:val="22"/>
      <w:lang w:val="en-US" w:eastAsia="en-US"/>
      <w14:ligatures w14:val="standardContextual"/>
    </w:rPr>
  </w:style>
  <w:style w:type="paragraph" w:customStyle="1" w:styleId="PSIContentsHeadingLined">
    <w:name w:val="PSI Contents Heading Lined"/>
    <w:basedOn w:val="PSIContentsHeading"/>
    <w:rsid w:val="00791016"/>
    <w:pPr>
      <w:pBdr>
        <w:top w:val="single" w:sz="4" w:space="8" w:color="auto"/>
      </w:pBdr>
    </w:pPr>
    <w:rPr>
      <w:rFonts w:cs="Heebo"/>
      <w:caps w:val="0"/>
      <w:color w:val="1A212B" w:themeColor="text1"/>
      <w:szCs w:val="40"/>
    </w:rPr>
  </w:style>
  <w:style w:type="character" w:customStyle="1" w:styleId="FCLabelTextBold">
    <w:name w:val="FC Label Text Bold"/>
    <w:basedOn w:val="DefaultParagraphFont"/>
    <w:uiPriority w:val="42"/>
    <w:rsid w:val="00791016"/>
    <w:rPr>
      <w:rFonts w:asciiTheme="majorHAnsi" w:hAnsiTheme="majorHAnsi"/>
      <w:b/>
      <w:caps/>
      <w:smallCaps w:val="0"/>
    </w:rPr>
  </w:style>
  <w:style w:type="paragraph" w:customStyle="1" w:styleId="ListBulletHyphen">
    <w:name w:val="List Bullet Hyphen"/>
    <w:basedOn w:val="ListBullet"/>
    <w:uiPriority w:val="10"/>
    <w:qFormat/>
    <w:rsid w:val="00791016"/>
    <w:pPr>
      <w:numPr>
        <w:numId w:val="21"/>
      </w:numPr>
      <w:ind w:left="714" w:hanging="357"/>
    </w:pPr>
  </w:style>
  <w:style w:type="paragraph" w:styleId="EnvelopeAddress">
    <w:name w:val="envelope address"/>
    <w:basedOn w:val="Normal"/>
    <w:autoRedefine/>
    <w:semiHidden/>
    <w:unhideWhenUsed/>
    <w:rsid w:val="00791016"/>
    <w:pPr>
      <w:framePr w:w="7920" w:h="1980" w:hRule="exact" w:hSpace="180" w:wrap="auto" w:hAnchor="page" w:xAlign="center" w:yAlign="bottom"/>
      <w:ind w:left="2880"/>
    </w:pPr>
    <w:rPr>
      <w:rFonts w:asciiTheme="majorHAnsi" w:eastAsiaTheme="majorEastAsia" w:hAnsiTheme="majorHAnsi" w:cstheme="majorBidi"/>
      <w:sz w:val="24"/>
    </w:rPr>
  </w:style>
  <w:style w:type="paragraph" w:customStyle="1" w:styleId="ListBulletNumber">
    <w:name w:val="List Bullet Number"/>
    <w:basedOn w:val="ListBullet"/>
    <w:uiPriority w:val="10"/>
    <w:qFormat/>
    <w:rsid w:val="00791016"/>
    <w:pPr>
      <w:numPr>
        <w:numId w:val="19"/>
      </w:numPr>
    </w:pPr>
    <w:rPr>
      <w:rFonts w:cs="Open Sans"/>
    </w:rPr>
  </w:style>
  <w:style w:type="paragraph" w:customStyle="1" w:styleId="TableText">
    <w:name w:val="Table Text"/>
    <w:basedOn w:val="Normal"/>
    <w:uiPriority w:val="13"/>
    <w:qFormat/>
    <w:rsid w:val="00791016"/>
    <w:pPr>
      <w:spacing w:after="0" w:line="240" w:lineRule="auto"/>
    </w:pPr>
  </w:style>
  <w:style w:type="table" w:styleId="TableGrid">
    <w:name w:val="Table Grid"/>
    <w:aliases w:val="HiSET"/>
    <w:basedOn w:val="TableNormal"/>
    <w:rsid w:val="00791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bottom w:w="108" w:type="dxa"/>
      </w:tcMar>
    </w:tcPr>
    <w:tblStylePr w:type="firstRow">
      <w:tblPr/>
      <w:tcPr>
        <w:tcBorders>
          <w:bottom w:val="nil"/>
        </w:tcBorders>
      </w:tcPr>
    </w:tblStylePr>
  </w:style>
  <w:style w:type="character" w:styleId="PlaceholderText">
    <w:name w:val="Placeholder Text"/>
    <w:basedOn w:val="DefaultParagraphFont"/>
    <w:uiPriority w:val="99"/>
    <w:semiHidden/>
    <w:rsid w:val="00791016"/>
    <w:rPr>
      <w:color w:val="808080"/>
    </w:rPr>
  </w:style>
  <w:style w:type="paragraph" w:customStyle="1" w:styleId="Notice">
    <w:name w:val="Notice"/>
    <w:next w:val="Normal"/>
    <w:uiPriority w:val="22"/>
    <w:qFormat/>
    <w:rsid w:val="00791016"/>
    <w:pPr>
      <w:pBdr>
        <w:top w:val="single" w:sz="6" w:space="12" w:color="DD8128" w:themeColor="accent1"/>
        <w:left w:val="single" w:sz="6" w:space="12" w:color="DD8128" w:themeColor="accent1"/>
        <w:bottom w:val="single" w:sz="6" w:space="12" w:color="DD8128" w:themeColor="accent1"/>
        <w:right w:val="single" w:sz="6" w:space="12" w:color="DD8128" w:themeColor="accent1"/>
      </w:pBdr>
      <w:shd w:val="clear" w:color="auto" w:fill="DD8128" w:themeFill="accent1"/>
      <w:spacing w:before="120" w:after="120"/>
    </w:pPr>
    <w:rPr>
      <w:rFonts w:asciiTheme="majorHAnsi" w:eastAsia="Times New Roman" w:hAnsiTheme="majorHAnsi" w:cs="Calibri"/>
      <w:b/>
      <w:bCs/>
      <w:iCs/>
      <w:color w:val="FFFFFF" w:themeColor="background1"/>
      <w:sz w:val="22"/>
      <w:szCs w:val="20"/>
      <w:lang w:eastAsia="en-US"/>
    </w:rPr>
  </w:style>
  <w:style w:type="paragraph" w:customStyle="1" w:styleId="NoteTip">
    <w:name w:val="Note: Tip"/>
    <w:basedOn w:val="Normal"/>
    <w:uiPriority w:val="6"/>
    <w:semiHidden/>
    <w:unhideWhenUsed/>
    <w:qFormat/>
    <w:rsid w:val="00791016"/>
    <w:pPr>
      <w:pBdr>
        <w:top w:val="single" w:sz="6" w:space="10" w:color="1A212B" w:themeColor="text1"/>
        <w:left w:val="single" w:sz="6" w:space="10" w:color="1A212B" w:themeColor="text1"/>
        <w:bottom w:val="single" w:sz="6" w:space="10" w:color="1A212B" w:themeColor="text1"/>
        <w:right w:val="single" w:sz="6" w:space="10" w:color="1A212B" w:themeColor="text1"/>
      </w:pBdr>
      <w:shd w:val="clear" w:color="auto" w:fill="FFF5DD" w:themeFill="accent5" w:themeFillTint="33"/>
      <w:spacing w:before="120" w:after="120"/>
    </w:pPr>
    <w:rPr>
      <w:rFonts w:eastAsia="Times New Roman" w:cs="Calibri"/>
      <w:b/>
      <w:bCs/>
      <w:i/>
      <w:iCs/>
      <w:szCs w:val="20"/>
    </w:rPr>
  </w:style>
  <w:style w:type="paragraph" w:customStyle="1" w:styleId="Code">
    <w:name w:val="Code"/>
    <w:basedOn w:val="Notice"/>
    <w:next w:val="Normal"/>
    <w:uiPriority w:val="25"/>
    <w:qFormat/>
    <w:rsid w:val="00791016"/>
    <w:pPr>
      <w:pBdr>
        <w:top w:val="single" w:sz="4" w:space="12" w:color="1A212B" w:themeColor="text1"/>
        <w:left w:val="single" w:sz="4" w:space="12" w:color="1A212B" w:themeColor="text1"/>
        <w:bottom w:val="single" w:sz="4" w:space="12" w:color="1A212B" w:themeColor="text1"/>
        <w:right w:val="single" w:sz="4" w:space="12" w:color="1A212B" w:themeColor="text1"/>
      </w:pBdr>
      <w:shd w:val="clear" w:color="auto" w:fill="FFFFFF" w:themeFill="background1"/>
    </w:pPr>
    <w:rPr>
      <w:rFonts w:ascii="Courier New" w:hAnsi="Courier New" w:cs="Courier New"/>
      <w:color w:val="auto"/>
    </w:rPr>
  </w:style>
  <w:style w:type="character" w:styleId="UnresolvedMention">
    <w:name w:val="Unresolved Mention"/>
    <w:basedOn w:val="DefaultParagraphFont"/>
    <w:uiPriority w:val="99"/>
    <w:semiHidden/>
    <w:unhideWhenUsed/>
    <w:rsid w:val="00791016"/>
    <w:rPr>
      <w:color w:val="605E5C"/>
      <w:shd w:val="clear" w:color="auto" w:fill="E1DFDD"/>
    </w:rPr>
  </w:style>
  <w:style w:type="paragraph" w:customStyle="1" w:styleId="Emphasis1">
    <w:name w:val="Emphasis 1"/>
    <w:basedOn w:val="Normal"/>
    <w:link w:val="Emphasis1Char"/>
    <w:uiPriority w:val="15"/>
    <w:qFormat/>
    <w:rsid w:val="00791016"/>
    <w:rPr>
      <w:b/>
      <w:color w:val="BC6D1E"/>
    </w:rPr>
  </w:style>
  <w:style w:type="paragraph" w:styleId="TOCHeading">
    <w:name w:val="TOC Heading"/>
    <w:basedOn w:val="Heading1"/>
    <w:next w:val="Normal"/>
    <w:uiPriority w:val="99"/>
    <w:unhideWhenUsed/>
    <w:rsid w:val="00791016"/>
    <w:pPr>
      <w:keepNext/>
      <w:keepLines/>
      <w:spacing w:after="0" w:line="259" w:lineRule="auto"/>
      <w:outlineLvl w:val="9"/>
    </w:pPr>
    <w:rPr>
      <w:rFonts w:eastAsiaTheme="majorEastAsia" w:cstheme="majorBidi"/>
      <w:b/>
      <w:bCs w:val="0"/>
      <w:color w:val="A8601A" w:themeColor="accent1" w:themeShade="BF"/>
      <w:spacing w:val="0"/>
      <w:kern w:val="0"/>
      <w:sz w:val="32"/>
      <w:szCs w:val="32"/>
      <w:lang w:val="en-US" w:eastAsia="en-US"/>
    </w:rPr>
  </w:style>
  <w:style w:type="paragraph" w:styleId="TOC2">
    <w:name w:val="toc 2"/>
    <w:next w:val="Normal"/>
    <w:autoRedefine/>
    <w:uiPriority w:val="39"/>
    <w:unhideWhenUsed/>
    <w:rsid w:val="00791016"/>
    <w:pPr>
      <w:tabs>
        <w:tab w:val="right" w:pos="12474"/>
      </w:tabs>
      <w:spacing w:after="100" w:line="259" w:lineRule="auto"/>
      <w:ind w:left="220"/>
    </w:pPr>
    <w:rPr>
      <w:rFonts w:asciiTheme="majorHAnsi" w:hAnsiTheme="majorHAnsi" w:cs="Times New Roman"/>
      <w:sz w:val="22"/>
      <w:szCs w:val="22"/>
      <w:lang w:val="en-US" w:eastAsia="en-US"/>
    </w:rPr>
  </w:style>
  <w:style w:type="paragraph" w:styleId="TOC1">
    <w:name w:val="toc 1"/>
    <w:next w:val="Normal"/>
    <w:autoRedefine/>
    <w:uiPriority w:val="39"/>
    <w:unhideWhenUsed/>
    <w:rsid w:val="00791016"/>
    <w:pPr>
      <w:tabs>
        <w:tab w:val="right" w:pos="9632"/>
      </w:tabs>
      <w:spacing w:after="100" w:line="259" w:lineRule="auto"/>
    </w:pPr>
    <w:rPr>
      <w:rFonts w:asciiTheme="majorHAnsi" w:hAnsiTheme="majorHAnsi" w:cs="Times New Roman"/>
      <w:b/>
      <w:sz w:val="22"/>
      <w:szCs w:val="22"/>
      <w:lang w:val="en-US" w:eastAsia="en-US"/>
    </w:rPr>
  </w:style>
  <w:style w:type="paragraph" w:styleId="TOC3">
    <w:name w:val="toc 3"/>
    <w:next w:val="Normal"/>
    <w:autoRedefine/>
    <w:uiPriority w:val="44"/>
    <w:unhideWhenUsed/>
    <w:rsid w:val="00791016"/>
    <w:pPr>
      <w:spacing w:after="100" w:line="259" w:lineRule="auto"/>
      <w:ind w:left="440"/>
    </w:pPr>
    <w:rPr>
      <w:rFonts w:asciiTheme="majorHAnsi" w:hAnsiTheme="majorHAnsi" w:cs="Times New Roman"/>
      <w:sz w:val="22"/>
      <w:szCs w:val="22"/>
      <w:lang w:val="en-US" w:eastAsia="en-US"/>
    </w:rPr>
  </w:style>
  <w:style w:type="paragraph" w:styleId="TOC4">
    <w:name w:val="toc 4"/>
    <w:next w:val="Normal"/>
    <w:autoRedefine/>
    <w:uiPriority w:val="99"/>
    <w:unhideWhenUsed/>
    <w:rsid w:val="00791016"/>
    <w:pPr>
      <w:spacing w:after="100"/>
      <w:ind w:left="570"/>
    </w:pPr>
    <w:rPr>
      <w:rFonts w:ascii="Open Sans" w:hAnsi="Open Sans" w:cs="Open Sans"/>
      <w:color w:val="B33B34" w:themeColor="accent6"/>
      <w:kern w:val="2"/>
    </w:rPr>
  </w:style>
  <w:style w:type="paragraph" w:customStyle="1" w:styleId="Tip">
    <w:name w:val="Tip"/>
    <w:basedOn w:val="Notice"/>
    <w:next w:val="Normal"/>
    <w:uiPriority w:val="23"/>
    <w:qFormat/>
    <w:rsid w:val="00791016"/>
    <w:pPr>
      <w:pBdr>
        <w:top w:val="single" w:sz="4" w:space="12" w:color="103D4B" w:themeColor="accent2"/>
        <w:left w:val="single" w:sz="4" w:space="12" w:color="103D4B" w:themeColor="accent2"/>
        <w:bottom w:val="single" w:sz="4" w:space="12" w:color="103D4B" w:themeColor="accent2"/>
        <w:right w:val="single" w:sz="4" w:space="12" w:color="103D4B" w:themeColor="accent2"/>
      </w:pBdr>
      <w:shd w:val="clear" w:color="auto" w:fill="103D4B" w:themeFill="accent2"/>
    </w:pPr>
    <w:rPr>
      <w:bCs w:val="0"/>
      <w:iCs w:val="0"/>
    </w:rPr>
  </w:style>
  <w:style w:type="paragraph" w:styleId="BalloonText">
    <w:name w:val="Balloon Text"/>
    <w:basedOn w:val="Normal"/>
    <w:link w:val="BalloonTextChar"/>
    <w:semiHidden/>
    <w:unhideWhenUsed/>
    <w:rsid w:val="00791016"/>
    <w:rPr>
      <w:rFonts w:ascii="Segoe UI" w:hAnsi="Segoe UI" w:cs="Segoe UI"/>
      <w:sz w:val="18"/>
      <w:szCs w:val="18"/>
    </w:rPr>
  </w:style>
  <w:style w:type="character" w:customStyle="1" w:styleId="BalloonTextChar">
    <w:name w:val="Balloon Text Char"/>
    <w:basedOn w:val="DefaultParagraphFont"/>
    <w:link w:val="BalloonText"/>
    <w:semiHidden/>
    <w:rsid w:val="00791016"/>
    <w:rPr>
      <w:rFonts w:ascii="Segoe UI" w:eastAsiaTheme="minorHAnsi" w:hAnsi="Segoe UI" w:cs="Segoe UI"/>
      <w:color w:val="auto"/>
      <w:kern w:val="2"/>
      <w:sz w:val="18"/>
      <w:szCs w:val="18"/>
      <w:lang w:val="en-US" w:eastAsia="en-US"/>
      <w14:ligatures w14:val="standardContextual"/>
    </w:rPr>
  </w:style>
  <w:style w:type="paragraph" w:customStyle="1" w:styleId="FCText">
    <w:name w:val="FC Text"/>
    <w:uiPriority w:val="41"/>
    <w:qFormat/>
    <w:rsid w:val="00791016"/>
    <w:pPr>
      <w:spacing w:before="280" w:line="264" w:lineRule="auto"/>
    </w:pPr>
    <w:rPr>
      <w:rFonts w:ascii="Arial" w:hAnsi="Arial" w:cs="Heebo Medium"/>
      <w:bCs/>
      <w:color w:val="FFFFFF" w:themeColor="background1"/>
      <w:kern w:val="2"/>
      <w:sz w:val="24"/>
      <w:szCs w:val="36"/>
      <w:lang w:val="en-US"/>
    </w:rPr>
  </w:style>
  <w:style w:type="paragraph" w:customStyle="1" w:styleId="PSIFooterSubtitle">
    <w:name w:val="PSI Footer Subtitle"/>
    <w:uiPriority w:val="43"/>
    <w:rsid w:val="00791016"/>
    <w:rPr>
      <w:rFonts w:asciiTheme="majorHAnsi" w:hAnsiTheme="majorHAnsi" w:cs="Open Sans"/>
      <w:noProof/>
      <w:kern w:val="2"/>
      <w:sz w:val="18"/>
    </w:rPr>
  </w:style>
  <w:style w:type="paragraph" w:customStyle="1" w:styleId="PSIFooterPageNumber">
    <w:name w:val="PSI Footer Page Number"/>
    <w:uiPriority w:val="43"/>
    <w:rsid w:val="00791016"/>
    <w:pPr>
      <w:jc w:val="right"/>
    </w:pPr>
    <w:rPr>
      <w:rFonts w:asciiTheme="majorHAnsi" w:hAnsiTheme="majorHAnsi" w:cs="Open Sans Light"/>
      <w:kern w:val="2"/>
      <w:sz w:val="18"/>
    </w:rPr>
  </w:style>
  <w:style w:type="paragraph" w:customStyle="1" w:styleId="FCLabelText">
    <w:name w:val="FC Label Text"/>
    <w:uiPriority w:val="42"/>
    <w:rsid w:val="00791016"/>
    <w:pPr>
      <w:spacing w:before="320" w:after="320"/>
      <w:contextualSpacing/>
    </w:pPr>
    <w:rPr>
      <w:rFonts w:asciiTheme="majorHAnsi" w:hAnsiTheme="majorHAnsi" w:cs="Open Sans"/>
      <w:bCs/>
      <w:spacing w:val="2"/>
      <w:kern w:val="2"/>
      <w:szCs w:val="40"/>
    </w:rPr>
  </w:style>
  <w:style w:type="paragraph" w:customStyle="1" w:styleId="TableHeading">
    <w:name w:val="Table Heading"/>
    <w:uiPriority w:val="12"/>
    <w:qFormat/>
    <w:rsid w:val="00791016"/>
    <w:rPr>
      <w:rFonts w:asciiTheme="majorHAnsi" w:hAnsiTheme="majorHAnsi" w:cstheme="majorHAnsi"/>
      <w:b/>
      <w:color w:val="auto"/>
      <w:kern w:val="2"/>
      <w:sz w:val="22"/>
      <w:szCs w:val="22"/>
    </w:rPr>
  </w:style>
  <w:style w:type="paragraph" w:styleId="ListParagraph">
    <w:name w:val="List Paragraph"/>
    <w:basedOn w:val="Normal"/>
    <w:uiPriority w:val="10"/>
    <w:qFormat/>
    <w:rsid w:val="00791016"/>
    <w:pPr>
      <w:ind w:left="851" w:hanging="851"/>
      <w:contextualSpacing/>
    </w:pPr>
  </w:style>
  <w:style w:type="paragraph" w:customStyle="1" w:styleId="Callout">
    <w:name w:val="Callout"/>
    <w:next w:val="Normal"/>
    <w:uiPriority w:val="18"/>
    <w:qFormat/>
    <w:rsid w:val="00791016"/>
    <w:pPr>
      <w:pBdr>
        <w:left w:val="single" w:sz="6" w:space="8" w:color="1A212B" w:themeColor="text1"/>
      </w:pBdr>
      <w:spacing w:before="240" w:after="240"/>
      <w:ind w:left="284"/>
    </w:pPr>
    <w:rPr>
      <w:rFonts w:asciiTheme="majorHAnsi" w:hAnsiTheme="majorHAnsi" w:cs="Open Sans"/>
      <w:b/>
      <w:kern w:val="2"/>
      <w:sz w:val="28"/>
    </w:rPr>
  </w:style>
  <w:style w:type="table" w:styleId="GridTable7Colorful-Accent4">
    <w:name w:val="Grid Table 7 Colorful Accent 4"/>
    <w:basedOn w:val="TableNormal"/>
    <w:uiPriority w:val="52"/>
    <w:rsid w:val="00791016"/>
    <w:rPr>
      <w:color w:val="FF450C" w:themeColor="accent4" w:themeShade="BF"/>
    </w:rPr>
    <w:tblPr>
      <w:tblStyleRowBandSize w:val="1"/>
      <w:tblStyleColBandSize w:val="1"/>
      <w:tblBorders>
        <w:top w:val="single" w:sz="4" w:space="0" w:color="FFB8A3" w:themeColor="accent4" w:themeTint="99"/>
        <w:left w:val="single" w:sz="4" w:space="0" w:color="FFB8A3" w:themeColor="accent4" w:themeTint="99"/>
        <w:bottom w:val="single" w:sz="4" w:space="0" w:color="FFB8A3" w:themeColor="accent4" w:themeTint="99"/>
        <w:right w:val="single" w:sz="4" w:space="0" w:color="FFB8A3" w:themeColor="accent4" w:themeTint="99"/>
        <w:insideH w:val="single" w:sz="4" w:space="0" w:color="FFB8A3" w:themeColor="accent4" w:themeTint="99"/>
        <w:insideV w:val="single" w:sz="4" w:space="0" w:color="FFB8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E0" w:themeFill="accent4" w:themeFillTint="33"/>
      </w:tcPr>
    </w:tblStylePr>
    <w:tblStylePr w:type="band1Horz">
      <w:tblPr/>
      <w:tcPr>
        <w:shd w:val="clear" w:color="auto" w:fill="FFE7E0" w:themeFill="accent4" w:themeFillTint="33"/>
      </w:tcPr>
    </w:tblStylePr>
    <w:tblStylePr w:type="neCell">
      <w:tblPr/>
      <w:tcPr>
        <w:tcBorders>
          <w:bottom w:val="single" w:sz="4" w:space="0" w:color="FFB8A3" w:themeColor="accent4" w:themeTint="99"/>
        </w:tcBorders>
      </w:tcPr>
    </w:tblStylePr>
    <w:tblStylePr w:type="nwCell">
      <w:tblPr/>
      <w:tcPr>
        <w:tcBorders>
          <w:bottom w:val="single" w:sz="4" w:space="0" w:color="FFB8A3" w:themeColor="accent4" w:themeTint="99"/>
        </w:tcBorders>
      </w:tcPr>
    </w:tblStylePr>
    <w:tblStylePr w:type="seCell">
      <w:tblPr/>
      <w:tcPr>
        <w:tcBorders>
          <w:top w:val="single" w:sz="4" w:space="0" w:color="FFB8A3" w:themeColor="accent4" w:themeTint="99"/>
        </w:tcBorders>
      </w:tcPr>
    </w:tblStylePr>
    <w:tblStylePr w:type="swCell">
      <w:tblPr/>
      <w:tcPr>
        <w:tcBorders>
          <w:top w:val="single" w:sz="4" w:space="0" w:color="FFB8A3" w:themeColor="accent4" w:themeTint="99"/>
        </w:tcBorders>
      </w:tcPr>
    </w:tblStylePr>
  </w:style>
  <w:style w:type="paragraph" w:styleId="Quote">
    <w:name w:val="Quote"/>
    <w:basedOn w:val="Normal"/>
    <w:next w:val="Normal"/>
    <w:link w:val="QuoteChar"/>
    <w:uiPriority w:val="27"/>
    <w:qFormat/>
    <w:rsid w:val="00791016"/>
    <w:pPr>
      <w:pBdr>
        <w:top w:val="single" w:sz="8" w:space="20" w:color="1A212B" w:themeColor="text1" w:shadow="1"/>
        <w:left w:val="single" w:sz="8" w:space="24" w:color="1A212B" w:themeColor="text1" w:shadow="1"/>
        <w:bottom w:val="single" w:sz="8" w:space="20" w:color="1A212B" w:themeColor="text1" w:shadow="1"/>
        <w:right w:val="single" w:sz="8" w:space="24" w:color="1A212B" w:themeColor="text1" w:shadow="1"/>
      </w:pBdr>
      <w:shd w:val="clear" w:color="auto" w:fill="DD8128" w:themeFill="accent1"/>
      <w:spacing w:before="400" w:after="400"/>
      <w:ind w:left="482"/>
    </w:pPr>
    <w:rPr>
      <w:rFonts w:ascii="Arial" w:hAnsi="Arial"/>
      <w:iCs/>
      <w:color w:val="FFFFFF" w:themeColor="background1"/>
      <w:sz w:val="32"/>
    </w:rPr>
  </w:style>
  <w:style w:type="character" w:customStyle="1" w:styleId="QuoteChar">
    <w:name w:val="Quote Char"/>
    <w:basedOn w:val="DefaultParagraphFont"/>
    <w:link w:val="Quote"/>
    <w:uiPriority w:val="27"/>
    <w:rsid w:val="00791016"/>
    <w:rPr>
      <w:rFonts w:ascii="Arial" w:eastAsiaTheme="minorHAnsi" w:hAnsi="Arial"/>
      <w:iCs/>
      <w:color w:val="FFFFFF" w:themeColor="background1"/>
      <w:kern w:val="2"/>
      <w:sz w:val="32"/>
      <w:szCs w:val="22"/>
      <w:shd w:val="clear" w:color="auto" w:fill="DD8128" w:themeFill="accent1"/>
      <w:lang w:val="en-US" w:eastAsia="en-US"/>
      <w14:ligatures w14:val="standardContextual"/>
    </w:rPr>
  </w:style>
  <w:style w:type="paragraph" w:customStyle="1" w:styleId="Empty">
    <w:name w:val="Empty"/>
    <w:uiPriority w:val="99"/>
    <w:rsid w:val="00791016"/>
    <w:pPr>
      <w:spacing w:line="14" w:lineRule="exact"/>
      <w:contextualSpacing/>
    </w:pPr>
    <w:rPr>
      <w:rFonts w:asciiTheme="majorHAnsi" w:hAnsiTheme="majorHAnsi" w:cs="Open Sans"/>
      <w:color w:val="FFFFFF" w:themeColor="background1"/>
      <w:kern w:val="2"/>
      <w:sz w:val="2"/>
    </w:rPr>
  </w:style>
  <w:style w:type="character" w:styleId="CommentReference">
    <w:name w:val="annotation reference"/>
    <w:basedOn w:val="DefaultParagraphFont"/>
    <w:semiHidden/>
    <w:unhideWhenUsed/>
    <w:rsid w:val="00791016"/>
    <w:rPr>
      <w:sz w:val="16"/>
      <w:szCs w:val="16"/>
    </w:rPr>
  </w:style>
  <w:style w:type="paragraph" w:styleId="CommentSubject">
    <w:name w:val="annotation subject"/>
    <w:basedOn w:val="Normal"/>
    <w:next w:val="Normal"/>
    <w:link w:val="CommentSubjectChar"/>
    <w:semiHidden/>
    <w:unhideWhenUsed/>
    <w:rsid w:val="00791016"/>
    <w:rPr>
      <w:b/>
      <w:bCs/>
      <w:sz w:val="20"/>
      <w:szCs w:val="20"/>
    </w:rPr>
  </w:style>
  <w:style w:type="character" w:customStyle="1" w:styleId="CommentSubjectChar">
    <w:name w:val="Comment Subject Char"/>
    <w:basedOn w:val="DefaultParagraphFont"/>
    <w:link w:val="CommentSubject"/>
    <w:semiHidden/>
    <w:rsid w:val="00791016"/>
    <w:rPr>
      <w:rFonts w:ascii="Verdana" w:eastAsiaTheme="minorHAnsi" w:hAnsi="Verdana"/>
      <w:b/>
      <w:bCs/>
      <w:color w:val="auto"/>
      <w:kern w:val="2"/>
      <w:sz w:val="20"/>
      <w:szCs w:val="20"/>
      <w:lang w:val="en-US" w:eastAsia="en-US"/>
      <w14:ligatures w14:val="standardContextual"/>
    </w:rPr>
  </w:style>
  <w:style w:type="paragraph" w:styleId="ListBullet">
    <w:name w:val="List Bullet"/>
    <w:basedOn w:val="Normal"/>
    <w:uiPriority w:val="9"/>
    <w:qFormat/>
    <w:rsid w:val="00791016"/>
    <w:pPr>
      <w:numPr>
        <w:numId w:val="22"/>
      </w:numPr>
      <w:spacing w:after="120" w:line="252" w:lineRule="auto"/>
    </w:pPr>
    <w:rPr>
      <w:rFonts w:eastAsia="Times New Roman" w:cs="Times New Roman"/>
      <w:color w:val="1A212B" w:themeColor="text1"/>
      <w:lang w:eastAsia="en-GB"/>
    </w:rPr>
  </w:style>
  <w:style w:type="paragraph" w:customStyle="1" w:styleId="TableFigures">
    <w:name w:val="Table Figures"/>
    <w:basedOn w:val="Normal"/>
    <w:uiPriority w:val="14"/>
    <w:qFormat/>
    <w:rsid w:val="00791016"/>
    <w:pPr>
      <w:spacing w:before="100" w:after="100" w:line="252" w:lineRule="auto"/>
      <w:ind w:left="142"/>
    </w:pPr>
    <w:rPr>
      <w:rFonts w:eastAsia="Times New Roman" w:cs="Times New Roman"/>
      <w:szCs w:val="20"/>
      <w:lang w:eastAsia="en-GB"/>
    </w:rPr>
  </w:style>
  <w:style w:type="table" w:styleId="ListTable5Dark-Accent1">
    <w:name w:val="List Table 5 Dark Accent 1"/>
    <w:basedOn w:val="TableNormal"/>
    <w:uiPriority w:val="50"/>
    <w:rsid w:val="00791016"/>
    <w:rPr>
      <w:color w:val="FFFFFF" w:themeColor="background1"/>
    </w:rPr>
    <w:tblPr>
      <w:tblStyleRowBandSize w:val="1"/>
      <w:tblStyleColBandSize w:val="1"/>
      <w:tblBorders>
        <w:top w:val="single" w:sz="24" w:space="0" w:color="DD8128" w:themeColor="accent1"/>
        <w:left w:val="single" w:sz="24" w:space="0" w:color="DD8128" w:themeColor="accent1"/>
        <w:bottom w:val="single" w:sz="24" w:space="0" w:color="DD8128" w:themeColor="accent1"/>
        <w:right w:val="single" w:sz="24" w:space="0" w:color="DD8128" w:themeColor="accent1"/>
      </w:tblBorders>
    </w:tblPr>
    <w:tcPr>
      <w:shd w:val="clear" w:color="auto" w:fill="DD812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CSubtitle">
    <w:name w:val="FC Subtitle"/>
    <w:link w:val="FCSubtitleChar"/>
    <w:uiPriority w:val="39"/>
    <w:qFormat/>
    <w:rsid w:val="00791016"/>
    <w:pPr>
      <w:spacing w:after="240"/>
    </w:pPr>
    <w:rPr>
      <w:rFonts w:asciiTheme="majorHAnsi" w:hAnsiTheme="majorHAnsi" w:cs="Heebo Medium"/>
      <w:bCs/>
      <w:color w:val="FFFFFF" w:themeColor="background1"/>
      <w:spacing w:val="-16"/>
      <w:kern w:val="2"/>
      <w:sz w:val="48"/>
      <w:szCs w:val="36"/>
      <w:lang w:val="en-US"/>
    </w:rPr>
  </w:style>
  <w:style w:type="paragraph" w:customStyle="1" w:styleId="Highlight">
    <w:name w:val="Highlight"/>
    <w:basedOn w:val="Notice"/>
    <w:next w:val="Normal"/>
    <w:uiPriority w:val="24"/>
    <w:qFormat/>
    <w:rsid w:val="00791016"/>
    <w:pPr>
      <w:pBdr>
        <w:top w:val="single" w:sz="6" w:space="12" w:color="FFCF57" w:themeColor="accent5"/>
        <w:left w:val="single" w:sz="6" w:space="12" w:color="FFCF57" w:themeColor="accent5"/>
        <w:bottom w:val="single" w:sz="6" w:space="12" w:color="FFCF57" w:themeColor="accent5"/>
        <w:right w:val="single" w:sz="6" w:space="12" w:color="FFCF57" w:themeColor="accent5"/>
      </w:pBdr>
      <w:shd w:val="clear" w:color="auto" w:fill="FFCF57" w:themeFill="accent5"/>
    </w:pPr>
    <w:rPr>
      <w:bCs w:val="0"/>
      <w:color w:val="1A212B" w:themeColor="text1"/>
    </w:rPr>
  </w:style>
  <w:style w:type="paragraph" w:customStyle="1" w:styleId="Quote2">
    <w:name w:val="Quote 2"/>
    <w:basedOn w:val="Quote"/>
    <w:uiPriority w:val="28"/>
    <w:qFormat/>
    <w:rsid w:val="00791016"/>
    <w:pPr>
      <w:shd w:val="clear" w:color="auto" w:fill="FFFFFF" w:themeFill="background1"/>
    </w:pPr>
    <w:rPr>
      <w:color w:val="1A212B" w:themeColor="text1"/>
    </w:rPr>
  </w:style>
  <w:style w:type="paragraph" w:customStyle="1" w:styleId="CalloutShaded">
    <w:name w:val="Callout Shaded"/>
    <w:basedOn w:val="Callout"/>
    <w:uiPriority w:val="21"/>
    <w:qFormat/>
    <w:rsid w:val="00791016"/>
    <w:pPr>
      <w:pBdr>
        <w:top w:val="single" w:sz="24" w:space="14" w:color="FFFFFF" w:themeColor="background1"/>
        <w:left w:val="single" w:sz="6" w:space="12" w:color="1A212B" w:themeColor="text1"/>
        <w:bottom w:val="single" w:sz="24" w:space="14" w:color="FFFFFF" w:themeColor="background1"/>
        <w:right w:val="single" w:sz="24" w:space="12" w:color="FFFFFF" w:themeColor="background1"/>
      </w:pBdr>
      <w:shd w:val="clear" w:color="auto" w:fill="F5D9BD"/>
      <w:ind w:left="397"/>
    </w:pPr>
  </w:style>
  <w:style w:type="paragraph" w:customStyle="1" w:styleId="Emphasis2">
    <w:name w:val="Emphasis 2"/>
    <w:basedOn w:val="Emphasis1"/>
    <w:link w:val="Emphasis2Char"/>
    <w:uiPriority w:val="16"/>
    <w:qFormat/>
    <w:rsid w:val="00791016"/>
    <w:rPr>
      <w:bCs/>
      <w:color w:val="FF8A66" w:themeColor="accent4"/>
    </w:rPr>
  </w:style>
  <w:style w:type="paragraph" w:customStyle="1" w:styleId="Emphasis3">
    <w:name w:val="Emphasis 3"/>
    <w:basedOn w:val="Emphasis1"/>
    <w:link w:val="Emphasis3Char"/>
    <w:uiPriority w:val="17"/>
    <w:qFormat/>
    <w:rsid w:val="00791016"/>
    <w:rPr>
      <w:color w:val="B33B34" w:themeColor="accent6"/>
    </w:rPr>
  </w:style>
  <w:style w:type="paragraph" w:customStyle="1" w:styleId="Script">
    <w:name w:val="Script"/>
    <w:next w:val="Normal"/>
    <w:uiPriority w:val="26"/>
    <w:qFormat/>
    <w:rsid w:val="00791016"/>
    <w:pPr>
      <w:pBdr>
        <w:top w:val="single" w:sz="4" w:space="12" w:color="1A212B" w:themeColor="text1"/>
        <w:left w:val="single" w:sz="4" w:space="12" w:color="1A212B" w:themeColor="text1"/>
        <w:bottom w:val="single" w:sz="4" w:space="12" w:color="1A212B" w:themeColor="text1"/>
        <w:right w:val="single" w:sz="4" w:space="12" w:color="1A212B" w:themeColor="text1"/>
      </w:pBdr>
      <w:contextualSpacing/>
    </w:pPr>
    <w:rPr>
      <w:rFonts w:ascii="Arial" w:eastAsia="Times New Roman" w:hAnsi="Arial" w:cs="Calibri"/>
      <w:bCs/>
      <w:iCs/>
      <w:sz w:val="22"/>
      <w:szCs w:val="20"/>
      <w:lang w:eastAsia="en-US"/>
    </w:rPr>
  </w:style>
  <w:style w:type="paragraph" w:customStyle="1" w:styleId="FCEyebrow">
    <w:name w:val="FC Eyebrow"/>
    <w:uiPriority w:val="36"/>
    <w:qFormat/>
    <w:rsid w:val="00791016"/>
    <w:pPr>
      <w:spacing w:after="120"/>
    </w:pPr>
    <w:rPr>
      <w:rFonts w:asciiTheme="majorHAnsi" w:hAnsiTheme="majorHAnsi" w:cs="Heebo Black"/>
      <w:b/>
      <w:bCs/>
      <w:caps/>
      <w:color w:val="FFFFFF" w:themeColor="background1"/>
      <w:kern w:val="2"/>
      <w:sz w:val="26"/>
      <w:szCs w:val="136"/>
      <w:lang w:val="en-US"/>
    </w:rPr>
  </w:style>
  <w:style w:type="paragraph" w:customStyle="1" w:styleId="ListGuides">
    <w:name w:val="List Guides"/>
    <w:uiPriority w:val="33"/>
    <w:qFormat/>
    <w:rsid w:val="00791016"/>
    <w:pPr>
      <w:numPr>
        <w:numId w:val="6"/>
      </w:numPr>
      <w:spacing w:before="160"/>
    </w:pPr>
    <w:rPr>
      <w:rFonts w:cs="Open Sans"/>
      <w:b/>
      <w:bCs/>
      <w:kern w:val="2"/>
      <w:lang w:val="en-US" w:eastAsia="en-US"/>
    </w:rPr>
  </w:style>
  <w:style w:type="paragraph" w:customStyle="1" w:styleId="ListGuides-Note">
    <w:name w:val="List Guides - Note"/>
    <w:next w:val="ListGuides"/>
    <w:uiPriority w:val="34"/>
    <w:qFormat/>
    <w:rsid w:val="00791016"/>
    <w:pPr>
      <w:spacing w:before="100" w:after="100"/>
      <w:ind w:left="340"/>
    </w:pPr>
    <w:rPr>
      <w:rFonts w:asciiTheme="majorHAnsi" w:hAnsiTheme="majorHAnsi" w:cs="Open Sans"/>
      <w:bCs/>
      <w:kern w:val="2"/>
      <w:sz w:val="18"/>
      <w:szCs w:val="20"/>
      <w:lang w:val="en-US" w:eastAsia="en-US"/>
    </w:rPr>
  </w:style>
  <w:style w:type="paragraph" w:customStyle="1" w:styleId="ListGuides-Text">
    <w:name w:val="List Guides - Text"/>
    <w:next w:val="ListGuides"/>
    <w:uiPriority w:val="35"/>
    <w:qFormat/>
    <w:rsid w:val="00791016"/>
    <w:pPr>
      <w:spacing w:before="80" w:after="80"/>
      <w:ind w:left="340"/>
    </w:pPr>
    <w:rPr>
      <w:rFonts w:asciiTheme="majorHAnsi" w:hAnsiTheme="majorHAnsi" w:cs="Open Sans"/>
      <w:bCs/>
      <w:kern w:val="2"/>
      <w:sz w:val="22"/>
      <w:szCs w:val="20"/>
      <w:lang w:val="en-US" w:eastAsia="en-US"/>
    </w:rPr>
  </w:style>
  <w:style w:type="table" w:styleId="GridTable1Light-Accent1">
    <w:name w:val="Grid Table 1 Light Accent 1"/>
    <w:basedOn w:val="TableNormal"/>
    <w:uiPriority w:val="46"/>
    <w:rsid w:val="00791016"/>
    <w:tblPr>
      <w:tblStyleRowBandSize w:val="1"/>
      <w:tblStyleColBandSize w:val="1"/>
      <w:tblBorders>
        <w:top w:val="single" w:sz="4" w:space="0" w:color="F1CCA8" w:themeColor="accent1" w:themeTint="66"/>
        <w:left w:val="single" w:sz="4" w:space="0" w:color="F1CCA8" w:themeColor="accent1" w:themeTint="66"/>
        <w:bottom w:val="single" w:sz="4" w:space="0" w:color="F1CCA8" w:themeColor="accent1" w:themeTint="66"/>
        <w:right w:val="single" w:sz="4" w:space="0" w:color="F1CCA8" w:themeColor="accent1" w:themeTint="66"/>
        <w:insideH w:val="single" w:sz="4" w:space="0" w:color="F1CCA8" w:themeColor="accent1" w:themeTint="66"/>
        <w:insideV w:val="single" w:sz="4" w:space="0" w:color="F1CCA8" w:themeColor="accent1" w:themeTint="66"/>
      </w:tblBorders>
    </w:tblPr>
    <w:tblStylePr w:type="firstRow">
      <w:rPr>
        <w:b/>
        <w:bCs/>
      </w:rPr>
      <w:tblPr/>
      <w:tcPr>
        <w:tcBorders>
          <w:bottom w:val="single" w:sz="12" w:space="0" w:color="EAB37D" w:themeColor="accent1" w:themeTint="99"/>
        </w:tcBorders>
      </w:tcPr>
    </w:tblStylePr>
    <w:tblStylePr w:type="lastRow">
      <w:rPr>
        <w:b/>
        <w:bCs/>
      </w:rPr>
      <w:tblPr/>
      <w:tcPr>
        <w:tcBorders>
          <w:top w:val="double" w:sz="2" w:space="0" w:color="EAB37D" w:themeColor="accent1" w:themeTint="99"/>
        </w:tcBorders>
      </w:tcPr>
    </w:tblStylePr>
    <w:tblStylePr w:type="firstCol">
      <w:rPr>
        <w:b/>
        <w:bCs/>
      </w:rPr>
    </w:tblStylePr>
    <w:tblStylePr w:type="lastCol">
      <w:rPr>
        <w:b/>
        <w:bCs/>
      </w:rPr>
    </w:tblStylePr>
  </w:style>
  <w:style w:type="paragraph" w:customStyle="1" w:styleId="BCHeader">
    <w:name w:val="BC Header"/>
    <w:uiPriority w:val="43"/>
    <w:rsid w:val="00791016"/>
    <w:rPr>
      <w:rFonts w:ascii="Georgia" w:hAnsi="Georgia" w:cs="Heebo Light"/>
      <w:sz w:val="88"/>
      <w:szCs w:val="88"/>
      <w:lang w:eastAsia="en-US"/>
    </w:rPr>
  </w:style>
  <w:style w:type="paragraph" w:customStyle="1" w:styleId="BCCopyright">
    <w:name w:val="BC Copyright"/>
    <w:basedOn w:val="Normal"/>
    <w:uiPriority w:val="43"/>
    <w:rsid w:val="00791016"/>
    <w:rPr>
      <w:sz w:val="14"/>
      <w:szCs w:val="14"/>
    </w:rPr>
  </w:style>
  <w:style w:type="character" w:customStyle="1" w:styleId="PSIFooterDocument">
    <w:name w:val="PSI Footer Document"/>
    <w:basedOn w:val="DefaultParagraphFont"/>
    <w:uiPriority w:val="43"/>
    <w:rsid w:val="00791016"/>
    <w:rPr>
      <w:rFonts w:asciiTheme="majorHAnsi" w:hAnsiTheme="majorHAnsi"/>
      <w:b/>
    </w:rPr>
  </w:style>
  <w:style w:type="character" w:customStyle="1" w:styleId="QuoteAuthor">
    <w:name w:val="Quote Author"/>
    <w:basedOn w:val="DefaultParagraphFont"/>
    <w:uiPriority w:val="29"/>
    <w:rsid w:val="00791016"/>
    <w:rPr>
      <w:rFonts w:ascii="Arial" w:hAnsi="Arial"/>
      <w:b/>
      <w:caps w:val="0"/>
      <w:smallCaps w:val="0"/>
      <w:color w:val="auto"/>
      <w:sz w:val="26"/>
    </w:rPr>
  </w:style>
  <w:style w:type="character" w:customStyle="1" w:styleId="QuoteCompany">
    <w:name w:val="Quote Company"/>
    <w:basedOn w:val="DefaultParagraphFont"/>
    <w:uiPriority w:val="30"/>
    <w:rsid w:val="00791016"/>
    <w:rPr>
      <w:rFonts w:ascii="Arial" w:hAnsi="Arial"/>
      <w:color w:val="auto"/>
      <w:sz w:val="22"/>
    </w:rPr>
  </w:style>
  <w:style w:type="character" w:customStyle="1" w:styleId="TitleHighlight">
    <w:name w:val="Title Highlight"/>
    <w:basedOn w:val="DefaultParagraphFont"/>
    <w:uiPriority w:val="38"/>
    <w:qFormat/>
    <w:rsid w:val="00791016"/>
    <w:rPr>
      <w:rFonts w:asciiTheme="majorHAnsi" w:hAnsiTheme="majorHAnsi"/>
      <w:color w:val="1A212B" w:themeColor="text1"/>
      <w:sz w:val="136"/>
      <w:szCs w:val="136"/>
    </w:rPr>
  </w:style>
  <w:style w:type="character" w:customStyle="1" w:styleId="QuoteHighlight">
    <w:name w:val="Quote Highlight"/>
    <w:basedOn w:val="DefaultParagraphFont"/>
    <w:uiPriority w:val="31"/>
    <w:rsid w:val="00791016"/>
    <w:rPr>
      <w:color w:val="1A212B" w:themeColor="text1"/>
    </w:rPr>
  </w:style>
  <w:style w:type="paragraph" w:customStyle="1" w:styleId="ButtonText">
    <w:name w:val="Button Text"/>
    <w:basedOn w:val="Normal"/>
    <w:uiPriority w:val="32"/>
    <w:qFormat/>
    <w:rsid w:val="00791016"/>
    <w:pPr>
      <w:spacing w:after="0"/>
      <w:jc w:val="center"/>
    </w:pPr>
    <w:rPr>
      <w:rFonts w:asciiTheme="majorHAnsi" w:hAnsiTheme="majorHAnsi" w:cstheme="majorHAnsi"/>
      <w:b/>
      <w:bCs/>
      <w:color w:val="1A212B" w:themeColor="text1"/>
    </w:rPr>
  </w:style>
  <w:style w:type="paragraph" w:customStyle="1" w:styleId="PSIFooterClassification">
    <w:name w:val="PSI Footer Classification"/>
    <w:uiPriority w:val="43"/>
    <w:rsid w:val="00791016"/>
    <w:pPr>
      <w:jc w:val="right"/>
    </w:pPr>
    <w:rPr>
      <w:rFonts w:asciiTheme="majorHAnsi" w:hAnsiTheme="majorHAnsi" w:cs="Open Sans"/>
      <w:b/>
      <w:caps/>
      <w:noProof/>
      <w:kern w:val="2"/>
      <w:sz w:val="18"/>
    </w:rPr>
  </w:style>
  <w:style w:type="paragraph" w:customStyle="1" w:styleId="ListBulletStandout">
    <w:name w:val="List Bullet Standout"/>
    <w:basedOn w:val="ListBullet"/>
    <w:uiPriority w:val="11"/>
    <w:qFormat/>
    <w:rsid w:val="00791016"/>
    <w:pPr>
      <w:numPr>
        <w:numId w:val="24"/>
      </w:numPr>
    </w:pPr>
  </w:style>
  <w:style w:type="paragraph" w:customStyle="1" w:styleId="Callout-Action">
    <w:name w:val="Callout - Action"/>
    <w:basedOn w:val="Callout"/>
    <w:uiPriority w:val="19"/>
    <w:rsid w:val="00791016"/>
    <w:pPr>
      <w:pBdr>
        <w:left w:val="single" w:sz="6" w:space="8" w:color="103D4B" w:themeColor="accent2"/>
      </w:pBdr>
    </w:pPr>
    <w:rPr>
      <w:color w:val="103D4B" w:themeColor="accent2"/>
      <w:lang w:val="en-US"/>
    </w:rPr>
  </w:style>
  <w:style w:type="paragraph" w:customStyle="1" w:styleId="Callout-Growth">
    <w:name w:val="Callout - Growth"/>
    <w:basedOn w:val="Callout-Action"/>
    <w:uiPriority w:val="20"/>
    <w:rsid w:val="00791016"/>
    <w:pPr>
      <w:pBdr>
        <w:left w:val="single" w:sz="6" w:space="8" w:color="1A212B" w:themeColor="accent3"/>
      </w:pBdr>
    </w:pPr>
    <w:rPr>
      <w:color w:val="1A212B" w:themeColor="accent3"/>
    </w:rPr>
  </w:style>
  <w:style w:type="paragraph" w:styleId="Title">
    <w:name w:val="Title"/>
    <w:basedOn w:val="FCTitle"/>
    <w:next w:val="Normal"/>
    <w:link w:val="TitleChar"/>
    <w:uiPriority w:val="37"/>
    <w:qFormat/>
    <w:rsid w:val="00791016"/>
    <w:pPr>
      <w:spacing w:line="240" w:lineRule="auto"/>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37"/>
    <w:rsid w:val="00791016"/>
    <w:rPr>
      <w:rFonts w:asciiTheme="majorHAnsi" w:eastAsiaTheme="majorEastAsia" w:hAnsiTheme="majorHAnsi" w:cstheme="majorBidi"/>
      <w:bCs/>
      <w:color w:val="FFFFFF" w:themeColor="background1"/>
      <w:spacing w:val="-10"/>
      <w:kern w:val="28"/>
      <w:sz w:val="108"/>
      <w:szCs w:val="56"/>
      <w:lang w:val="en-US"/>
    </w:rPr>
  </w:style>
  <w:style w:type="paragraph" w:customStyle="1" w:styleId="FCImagePlaceholder">
    <w:name w:val="FC Image Placeholder"/>
    <w:rsid w:val="00791016"/>
    <w:pPr>
      <w:spacing w:before="320" w:after="320"/>
    </w:pPr>
    <w:rPr>
      <w:rFonts w:ascii="Arial" w:hAnsi="Arial" w:cs="Heebo Medium"/>
      <w:bCs/>
      <w:spacing w:val="-16"/>
      <w:kern w:val="2"/>
      <w:sz w:val="48"/>
      <w:szCs w:val="36"/>
      <w:lang w:val="en-US"/>
    </w:rPr>
  </w:style>
  <w:style w:type="paragraph" w:styleId="NoSpacing">
    <w:name w:val="No Spacing"/>
    <w:link w:val="NoSpacingChar"/>
    <w:uiPriority w:val="1"/>
    <w:rsid w:val="00791016"/>
    <w:rPr>
      <w:color w:val="auto"/>
      <w:sz w:val="22"/>
      <w:szCs w:val="22"/>
      <w:lang w:val="en-US" w:eastAsia="en-US"/>
    </w:rPr>
  </w:style>
  <w:style w:type="character" w:customStyle="1" w:styleId="NoSpacingChar">
    <w:name w:val="No Spacing Char"/>
    <w:basedOn w:val="DefaultParagraphFont"/>
    <w:link w:val="NoSpacing"/>
    <w:uiPriority w:val="1"/>
    <w:rsid w:val="00791016"/>
    <w:rPr>
      <w:color w:val="auto"/>
      <w:sz w:val="22"/>
      <w:szCs w:val="22"/>
      <w:lang w:val="en-US" w:eastAsia="en-US"/>
    </w:rPr>
  </w:style>
  <w:style w:type="table" w:styleId="PlainTable1">
    <w:name w:val="Plain Table 1"/>
    <w:basedOn w:val="TableNormal"/>
    <w:rsid w:val="007910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mphasis1Char">
    <w:name w:val="Emphasis 1 Char"/>
    <w:basedOn w:val="DefaultParagraphFont"/>
    <w:link w:val="Emphasis1"/>
    <w:uiPriority w:val="15"/>
    <w:rsid w:val="00791016"/>
    <w:rPr>
      <w:rFonts w:ascii="Verdana" w:eastAsiaTheme="minorHAnsi" w:hAnsi="Verdana"/>
      <w:b/>
      <w:color w:val="BC6D1E"/>
      <w:kern w:val="2"/>
      <w:sz w:val="22"/>
      <w:szCs w:val="22"/>
      <w:lang w:val="en-US" w:eastAsia="en-US"/>
      <w14:ligatures w14:val="standardContextual"/>
    </w:rPr>
  </w:style>
  <w:style w:type="paragraph" w:styleId="BodyText">
    <w:name w:val="Body Text"/>
    <w:basedOn w:val="Normal"/>
    <w:link w:val="BodyTextChar"/>
    <w:qFormat/>
    <w:rsid w:val="00791016"/>
    <w:pPr>
      <w:spacing w:after="180" w:line="276" w:lineRule="auto"/>
    </w:pPr>
  </w:style>
  <w:style w:type="character" w:customStyle="1" w:styleId="BodyTextChar">
    <w:name w:val="Body Text Char"/>
    <w:basedOn w:val="DefaultParagraphFont"/>
    <w:link w:val="BodyText"/>
    <w:rsid w:val="00791016"/>
    <w:rPr>
      <w:rFonts w:ascii="Verdana" w:eastAsiaTheme="minorHAnsi" w:hAnsi="Verdana"/>
      <w:color w:val="auto"/>
      <w:kern w:val="2"/>
      <w:sz w:val="22"/>
      <w:szCs w:val="22"/>
      <w:lang w:val="en-US" w:eastAsia="en-US"/>
      <w14:ligatures w14:val="standardContextual"/>
    </w:rPr>
  </w:style>
  <w:style w:type="character" w:styleId="Strong">
    <w:name w:val="Strong"/>
    <w:basedOn w:val="DefaultParagraphFont"/>
    <w:uiPriority w:val="99"/>
    <w:qFormat/>
    <w:rsid w:val="00791016"/>
    <w:rPr>
      <w:b/>
      <w:bCs/>
    </w:rPr>
  </w:style>
  <w:style w:type="character" w:customStyle="1" w:styleId="Emphasis2Char">
    <w:name w:val="Emphasis 2 Char"/>
    <w:basedOn w:val="Emphasis1Char"/>
    <w:link w:val="Emphasis2"/>
    <w:uiPriority w:val="16"/>
    <w:rsid w:val="00791016"/>
    <w:rPr>
      <w:rFonts w:ascii="Verdana" w:eastAsiaTheme="minorHAnsi" w:hAnsi="Verdana"/>
      <w:b/>
      <w:bCs/>
      <w:color w:val="FF8A66" w:themeColor="accent4"/>
      <w:kern w:val="2"/>
      <w:sz w:val="22"/>
      <w:szCs w:val="22"/>
      <w:lang w:val="en-US" w:eastAsia="en-US"/>
      <w14:ligatures w14:val="standardContextual"/>
    </w:rPr>
  </w:style>
  <w:style w:type="character" w:customStyle="1" w:styleId="Emphasis3Char">
    <w:name w:val="Emphasis 3 Char"/>
    <w:basedOn w:val="Emphasis1Char"/>
    <w:link w:val="Emphasis3"/>
    <w:uiPriority w:val="17"/>
    <w:rsid w:val="00791016"/>
    <w:rPr>
      <w:rFonts w:ascii="Verdana" w:eastAsiaTheme="minorHAnsi" w:hAnsi="Verdana"/>
      <w:b/>
      <w:color w:val="B33B34" w:themeColor="accent6"/>
      <w:kern w:val="2"/>
      <w:sz w:val="22"/>
      <w:szCs w:val="22"/>
      <w:lang w:val="en-US" w:eastAsia="en-US"/>
      <w14:ligatures w14:val="standardContextual"/>
    </w:rPr>
  </w:style>
  <w:style w:type="character" w:customStyle="1" w:styleId="FCSubtitleChar">
    <w:name w:val="FC Subtitle Char"/>
    <w:basedOn w:val="DefaultParagraphFont"/>
    <w:link w:val="FCSubtitle"/>
    <w:uiPriority w:val="39"/>
    <w:rsid w:val="00791016"/>
    <w:rPr>
      <w:rFonts w:asciiTheme="majorHAnsi" w:hAnsiTheme="majorHAnsi" w:cs="Heebo Medium"/>
      <w:bCs/>
      <w:color w:val="FFFFFF" w:themeColor="background1"/>
      <w:spacing w:val="-16"/>
      <w:kern w:val="2"/>
      <w:sz w:val="48"/>
      <w:szCs w:val="36"/>
      <w:lang w:val="en-US"/>
    </w:rPr>
  </w:style>
  <w:style w:type="paragraph" w:customStyle="1" w:styleId="SectionHeading">
    <w:name w:val="Section Heading"/>
    <w:basedOn w:val="Heading1"/>
    <w:uiPriority w:val="8"/>
    <w:qFormat/>
    <w:rsid w:val="00791016"/>
    <w:pPr>
      <w:pBdr>
        <w:bottom w:val="none" w:sz="0" w:space="0" w:color="auto"/>
      </w:pBdr>
      <w:spacing w:line="240" w:lineRule="auto"/>
    </w:pPr>
    <w:rPr>
      <w:sz w:val="104"/>
    </w:rPr>
  </w:style>
  <w:style w:type="paragraph" w:styleId="NormalWeb">
    <w:name w:val="Normal (Web)"/>
    <w:basedOn w:val="Normal"/>
    <w:uiPriority w:val="99"/>
    <w:unhideWhenUsed/>
    <w:rsid w:val="003438D1"/>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PSIPrintScholarBlue">
    <w:name w:val="PSI Print Scholar Blue"/>
    <w:basedOn w:val="TableNormal"/>
    <w:uiPriority w:val="99"/>
    <w:rsid w:val="003438D1"/>
    <w:rPr>
      <w:color w:val="auto"/>
      <w:sz w:val="24"/>
      <w:szCs w:val="24"/>
    </w:rPr>
    <w:tblPr>
      <w:tblBorders>
        <w:top w:val="single" w:sz="4" w:space="0" w:color="DD8128" w:themeColor="accent1"/>
        <w:left w:val="single" w:sz="4" w:space="0" w:color="DD8128" w:themeColor="accent1"/>
        <w:bottom w:val="single" w:sz="4" w:space="0" w:color="DD8128" w:themeColor="accent1"/>
        <w:right w:val="single" w:sz="4" w:space="0" w:color="DD8128" w:themeColor="accent1"/>
        <w:insideH w:val="single" w:sz="4" w:space="0" w:color="DD8128" w:themeColor="accent1"/>
        <w:insideV w:val="single" w:sz="4" w:space="0" w:color="DD8128" w:themeColor="accent1"/>
      </w:tblBorders>
      <w:tblCellMar>
        <w:top w:w="113" w:type="dxa"/>
        <w:bottom w:w="113" w:type="dxa"/>
      </w:tblCellMar>
    </w:tblPr>
    <w:tcPr>
      <w:vAlign w:val="center"/>
    </w:tcPr>
    <w:tblStylePr w:type="firstRow">
      <w:tblPr/>
      <w:tcPr>
        <w:tcBorders>
          <w:insideH w:val="single" w:sz="4" w:space="0" w:color="FFFFFF" w:themeColor="background1"/>
          <w:insideV w:val="single" w:sz="4" w:space="0" w:color="FFFFFF" w:themeColor="background1"/>
        </w:tcBorders>
        <w:shd w:val="clear" w:color="auto" w:fill="DD8128" w:themeFill="accent1"/>
      </w:tcPr>
    </w:tblStylePr>
    <w:tblStylePr w:type="firstCol">
      <w:pPr>
        <w:jc w:val="left"/>
      </w:pPr>
      <w:tblPr/>
      <w:tcPr>
        <w:vAlign w:val="top"/>
      </w:tcPr>
    </w:tblStylePr>
  </w:style>
  <w:style w:type="table" w:customStyle="1" w:styleId="PSIPrint-Friendly">
    <w:name w:val="PSI Print-Friendly"/>
    <w:basedOn w:val="TableNormal"/>
    <w:uiPriority w:val="99"/>
    <w:rsid w:val="003438D1"/>
    <w:rPr>
      <w:color w:val="auto"/>
      <w:sz w:val="24"/>
      <w:szCs w:val="24"/>
    </w:rPr>
    <w:tblPr>
      <w:tblBorders>
        <w:top w:val="single" w:sz="4" w:space="0" w:color="DD8128" w:themeColor="accent1"/>
        <w:left w:val="single" w:sz="4" w:space="0" w:color="DD8128" w:themeColor="accent1"/>
        <w:bottom w:val="single" w:sz="4" w:space="0" w:color="DD8128" w:themeColor="accent1"/>
        <w:right w:val="single" w:sz="4" w:space="0" w:color="DD8128" w:themeColor="accent1"/>
        <w:insideH w:val="single" w:sz="4" w:space="0" w:color="DD8128" w:themeColor="accent1"/>
        <w:insideV w:val="single" w:sz="4" w:space="0" w:color="DD8128" w:themeColor="accent1"/>
      </w:tblBorders>
      <w:tblCellMar>
        <w:top w:w="113" w:type="dxa"/>
        <w:bottom w:w="113" w:type="dxa"/>
      </w:tblCellMar>
    </w:tblPr>
    <w:tcPr>
      <w:vAlign w:val="center"/>
    </w:tcPr>
    <w:tblStylePr w:type="firstRow">
      <w:tblPr/>
      <w:tcPr>
        <w:tcBorders>
          <w:insideH w:val="single" w:sz="4" w:space="0" w:color="FFFFFF" w:themeColor="background1"/>
          <w:insideV w:val="single" w:sz="4" w:space="0" w:color="FFFFFF" w:themeColor="background1"/>
        </w:tcBorders>
        <w:shd w:val="clear" w:color="auto" w:fill="DD8128" w:themeFill="accent1"/>
      </w:tcPr>
    </w:tblStylePr>
    <w:tblStylePr w:type="firstCo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5356">
      <w:bodyDiv w:val="1"/>
      <w:marLeft w:val="0"/>
      <w:marRight w:val="0"/>
      <w:marTop w:val="0"/>
      <w:marBottom w:val="0"/>
      <w:divBdr>
        <w:top w:val="none" w:sz="0" w:space="0" w:color="auto"/>
        <w:left w:val="none" w:sz="0" w:space="0" w:color="auto"/>
        <w:bottom w:val="none" w:sz="0" w:space="0" w:color="auto"/>
        <w:right w:val="none" w:sz="0" w:space="0" w:color="auto"/>
      </w:divBdr>
    </w:div>
    <w:div w:id="240334363">
      <w:bodyDiv w:val="1"/>
      <w:marLeft w:val="0"/>
      <w:marRight w:val="0"/>
      <w:marTop w:val="0"/>
      <w:marBottom w:val="0"/>
      <w:divBdr>
        <w:top w:val="none" w:sz="0" w:space="0" w:color="auto"/>
        <w:left w:val="none" w:sz="0" w:space="0" w:color="auto"/>
        <w:bottom w:val="none" w:sz="0" w:space="0" w:color="auto"/>
        <w:right w:val="none" w:sz="0" w:space="0" w:color="auto"/>
      </w:divBdr>
    </w:div>
    <w:div w:id="282543757">
      <w:bodyDiv w:val="1"/>
      <w:marLeft w:val="0"/>
      <w:marRight w:val="0"/>
      <w:marTop w:val="0"/>
      <w:marBottom w:val="0"/>
      <w:divBdr>
        <w:top w:val="none" w:sz="0" w:space="0" w:color="auto"/>
        <w:left w:val="none" w:sz="0" w:space="0" w:color="auto"/>
        <w:bottom w:val="none" w:sz="0" w:space="0" w:color="auto"/>
        <w:right w:val="none" w:sz="0" w:space="0" w:color="auto"/>
      </w:divBdr>
    </w:div>
    <w:div w:id="317417869">
      <w:bodyDiv w:val="1"/>
      <w:marLeft w:val="0"/>
      <w:marRight w:val="0"/>
      <w:marTop w:val="0"/>
      <w:marBottom w:val="0"/>
      <w:divBdr>
        <w:top w:val="none" w:sz="0" w:space="0" w:color="auto"/>
        <w:left w:val="none" w:sz="0" w:space="0" w:color="auto"/>
        <w:bottom w:val="none" w:sz="0" w:space="0" w:color="auto"/>
        <w:right w:val="none" w:sz="0" w:space="0" w:color="auto"/>
      </w:divBdr>
    </w:div>
    <w:div w:id="349525766">
      <w:bodyDiv w:val="1"/>
      <w:marLeft w:val="0"/>
      <w:marRight w:val="0"/>
      <w:marTop w:val="0"/>
      <w:marBottom w:val="0"/>
      <w:divBdr>
        <w:top w:val="none" w:sz="0" w:space="0" w:color="auto"/>
        <w:left w:val="none" w:sz="0" w:space="0" w:color="auto"/>
        <w:bottom w:val="none" w:sz="0" w:space="0" w:color="auto"/>
        <w:right w:val="none" w:sz="0" w:space="0" w:color="auto"/>
      </w:divBdr>
    </w:div>
    <w:div w:id="775977130">
      <w:bodyDiv w:val="1"/>
      <w:marLeft w:val="0"/>
      <w:marRight w:val="0"/>
      <w:marTop w:val="0"/>
      <w:marBottom w:val="0"/>
      <w:divBdr>
        <w:top w:val="none" w:sz="0" w:space="0" w:color="auto"/>
        <w:left w:val="none" w:sz="0" w:space="0" w:color="auto"/>
        <w:bottom w:val="none" w:sz="0" w:space="0" w:color="auto"/>
        <w:right w:val="none" w:sz="0" w:space="0" w:color="auto"/>
      </w:divBdr>
    </w:div>
    <w:div w:id="935555244">
      <w:bodyDiv w:val="1"/>
      <w:marLeft w:val="0"/>
      <w:marRight w:val="0"/>
      <w:marTop w:val="0"/>
      <w:marBottom w:val="0"/>
      <w:divBdr>
        <w:top w:val="none" w:sz="0" w:space="0" w:color="auto"/>
        <w:left w:val="none" w:sz="0" w:space="0" w:color="auto"/>
        <w:bottom w:val="none" w:sz="0" w:space="0" w:color="auto"/>
        <w:right w:val="none" w:sz="0" w:space="0" w:color="auto"/>
      </w:divBdr>
    </w:div>
    <w:div w:id="1122379160">
      <w:bodyDiv w:val="1"/>
      <w:marLeft w:val="0"/>
      <w:marRight w:val="0"/>
      <w:marTop w:val="0"/>
      <w:marBottom w:val="0"/>
      <w:divBdr>
        <w:top w:val="none" w:sz="0" w:space="0" w:color="auto"/>
        <w:left w:val="none" w:sz="0" w:space="0" w:color="auto"/>
        <w:bottom w:val="none" w:sz="0" w:space="0" w:color="auto"/>
        <w:right w:val="none" w:sz="0" w:space="0" w:color="auto"/>
      </w:divBdr>
    </w:div>
    <w:div w:id="1156533807">
      <w:bodyDiv w:val="1"/>
      <w:marLeft w:val="0"/>
      <w:marRight w:val="0"/>
      <w:marTop w:val="0"/>
      <w:marBottom w:val="0"/>
      <w:divBdr>
        <w:top w:val="none" w:sz="0" w:space="0" w:color="auto"/>
        <w:left w:val="none" w:sz="0" w:space="0" w:color="auto"/>
        <w:bottom w:val="none" w:sz="0" w:space="0" w:color="auto"/>
        <w:right w:val="none" w:sz="0" w:space="0" w:color="auto"/>
      </w:divBdr>
    </w:div>
    <w:div w:id="1248610313">
      <w:bodyDiv w:val="1"/>
      <w:marLeft w:val="0"/>
      <w:marRight w:val="0"/>
      <w:marTop w:val="0"/>
      <w:marBottom w:val="0"/>
      <w:divBdr>
        <w:top w:val="none" w:sz="0" w:space="0" w:color="auto"/>
        <w:left w:val="none" w:sz="0" w:space="0" w:color="auto"/>
        <w:bottom w:val="none" w:sz="0" w:space="0" w:color="auto"/>
        <w:right w:val="none" w:sz="0" w:space="0" w:color="auto"/>
      </w:divBdr>
    </w:div>
    <w:div w:id="1290627950">
      <w:bodyDiv w:val="1"/>
      <w:marLeft w:val="0"/>
      <w:marRight w:val="0"/>
      <w:marTop w:val="0"/>
      <w:marBottom w:val="0"/>
      <w:divBdr>
        <w:top w:val="none" w:sz="0" w:space="0" w:color="auto"/>
        <w:left w:val="none" w:sz="0" w:space="0" w:color="auto"/>
        <w:bottom w:val="none" w:sz="0" w:space="0" w:color="auto"/>
        <w:right w:val="none" w:sz="0" w:space="0" w:color="auto"/>
      </w:divBdr>
    </w:div>
    <w:div w:id="1323776946">
      <w:bodyDiv w:val="1"/>
      <w:marLeft w:val="0"/>
      <w:marRight w:val="0"/>
      <w:marTop w:val="0"/>
      <w:marBottom w:val="0"/>
      <w:divBdr>
        <w:top w:val="none" w:sz="0" w:space="0" w:color="auto"/>
        <w:left w:val="none" w:sz="0" w:space="0" w:color="auto"/>
        <w:bottom w:val="none" w:sz="0" w:space="0" w:color="auto"/>
        <w:right w:val="none" w:sz="0" w:space="0" w:color="auto"/>
      </w:divBdr>
    </w:div>
    <w:div w:id="1438675183">
      <w:bodyDiv w:val="1"/>
      <w:marLeft w:val="0"/>
      <w:marRight w:val="0"/>
      <w:marTop w:val="0"/>
      <w:marBottom w:val="0"/>
      <w:divBdr>
        <w:top w:val="none" w:sz="0" w:space="0" w:color="auto"/>
        <w:left w:val="none" w:sz="0" w:space="0" w:color="auto"/>
        <w:bottom w:val="none" w:sz="0" w:space="0" w:color="auto"/>
        <w:right w:val="none" w:sz="0" w:space="0" w:color="auto"/>
      </w:divBdr>
    </w:div>
    <w:div w:id="1472360121">
      <w:bodyDiv w:val="1"/>
      <w:marLeft w:val="0"/>
      <w:marRight w:val="0"/>
      <w:marTop w:val="0"/>
      <w:marBottom w:val="0"/>
      <w:divBdr>
        <w:top w:val="none" w:sz="0" w:space="0" w:color="auto"/>
        <w:left w:val="none" w:sz="0" w:space="0" w:color="auto"/>
        <w:bottom w:val="none" w:sz="0" w:space="0" w:color="auto"/>
        <w:right w:val="none" w:sz="0" w:space="0" w:color="auto"/>
      </w:divBdr>
    </w:div>
    <w:div w:id="1528524537">
      <w:bodyDiv w:val="1"/>
      <w:marLeft w:val="0"/>
      <w:marRight w:val="0"/>
      <w:marTop w:val="0"/>
      <w:marBottom w:val="0"/>
      <w:divBdr>
        <w:top w:val="none" w:sz="0" w:space="0" w:color="auto"/>
        <w:left w:val="none" w:sz="0" w:space="0" w:color="auto"/>
        <w:bottom w:val="none" w:sz="0" w:space="0" w:color="auto"/>
        <w:right w:val="none" w:sz="0" w:space="0" w:color="auto"/>
      </w:divBdr>
    </w:div>
    <w:div w:id="1566720594">
      <w:bodyDiv w:val="1"/>
      <w:marLeft w:val="0"/>
      <w:marRight w:val="0"/>
      <w:marTop w:val="0"/>
      <w:marBottom w:val="0"/>
      <w:divBdr>
        <w:top w:val="none" w:sz="0" w:space="0" w:color="auto"/>
        <w:left w:val="none" w:sz="0" w:space="0" w:color="auto"/>
        <w:bottom w:val="none" w:sz="0" w:space="0" w:color="auto"/>
        <w:right w:val="none" w:sz="0" w:space="0" w:color="auto"/>
      </w:divBdr>
    </w:div>
    <w:div w:id="1705212480">
      <w:bodyDiv w:val="1"/>
      <w:marLeft w:val="0"/>
      <w:marRight w:val="0"/>
      <w:marTop w:val="0"/>
      <w:marBottom w:val="0"/>
      <w:divBdr>
        <w:top w:val="none" w:sz="0" w:space="0" w:color="auto"/>
        <w:left w:val="none" w:sz="0" w:space="0" w:color="auto"/>
        <w:bottom w:val="none" w:sz="0" w:space="0" w:color="auto"/>
        <w:right w:val="none" w:sz="0" w:space="0" w:color="auto"/>
      </w:divBdr>
    </w:div>
    <w:div w:id="1749233538">
      <w:bodyDiv w:val="1"/>
      <w:marLeft w:val="0"/>
      <w:marRight w:val="0"/>
      <w:marTop w:val="0"/>
      <w:marBottom w:val="0"/>
      <w:divBdr>
        <w:top w:val="none" w:sz="0" w:space="0" w:color="auto"/>
        <w:left w:val="none" w:sz="0" w:space="0" w:color="auto"/>
        <w:bottom w:val="none" w:sz="0" w:space="0" w:color="auto"/>
        <w:right w:val="none" w:sz="0" w:space="0" w:color="auto"/>
      </w:divBdr>
    </w:div>
    <w:div w:id="1833986480">
      <w:bodyDiv w:val="1"/>
      <w:marLeft w:val="0"/>
      <w:marRight w:val="0"/>
      <w:marTop w:val="0"/>
      <w:marBottom w:val="0"/>
      <w:divBdr>
        <w:top w:val="none" w:sz="0" w:space="0" w:color="auto"/>
        <w:left w:val="none" w:sz="0" w:space="0" w:color="auto"/>
        <w:bottom w:val="none" w:sz="0" w:space="0" w:color="auto"/>
        <w:right w:val="none" w:sz="0" w:space="0" w:color="auto"/>
      </w:divBdr>
    </w:div>
    <w:div w:id="1875462291">
      <w:bodyDiv w:val="1"/>
      <w:marLeft w:val="0"/>
      <w:marRight w:val="0"/>
      <w:marTop w:val="0"/>
      <w:marBottom w:val="0"/>
      <w:divBdr>
        <w:top w:val="none" w:sz="0" w:space="0" w:color="auto"/>
        <w:left w:val="none" w:sz="0" w:space="0" w:color="auto"/>
        <w:bottom w:val="none" w:sz="0" w:space="0" w:color="auto"/>
        <w:right w:val="none" w:sz="0" w:space="0" w:color="auto"/>
      </w:divBdr>
    </w:div>
    <w:div w:id="1908178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ps.bu.edu/?id=647"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Powers\Downloads\HiSET_Word_Template_Letter_Jun2025.dotx" TargetMode="External"/></Relationships>
</file>

<file path=word/theme/theme1.xml><?xml version="1.0" encoding="utf-8"?>
<a:theme xmlns:a="http://schemas.openxmlformats.org/drawingml/2006/main" name="Theme1">
  <a:themeElements>
    <a:clrScheme name="Custom 5">
      <a:dk1>
        <a:srgbClr val="1A212B"/>
      </a:dk1>
      <a:lt1>
        <a:sysClr val="window" lastClr="FFFFFF"/>
      </a:lt1>
      <a:dk2>
        <a:srgbClr val="44546A"/>
      </a:dk2>
      <a:lt2>
        <a:srgbClr val="E7E6E6"/>
      </a:lt2>
      <a:accent1>
        <a:srgbClr val="DD8128"/>
      </a:accent1>
      <a:accent2>
        <a:srgbClr val="103D4B"/>
      </a:accent2>
      <a:accent3>
        <a:srgbClr val="1A212B"/>
      </a:accent3>
      <a:accent4>
        <a:srgbClr val="FF8A66"/>
      </a:accent4>
      <a:accent5>
        <a:srgbClr val="FFCF57"/>
      </a:accent5>
      <a:accent6>
        <a:srgbClr val="B33B34"/>
      </a:accent6>
      <a:hlink>
        <a:srgbClr val="103D4B"/>
      </a:hlink>
      <a:folHlink>
        <a:srgbClr val="103D4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1" id="{CB75BA79-16AC-46B8-A3DF-471276494D4F}" vid="{E8CDB567-AEF7-44BA-AD46-A481FC6E0B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68438d-410f-4708-8086-a85ae1b41a00" xsi:nil="true"/>
    <lcf76f155ced4ddcb4097134ff3c332f xmlns="a5d00371-e65c-4ae8-8ee4-16e586aa4df5">
      <Terms xmlns="http://schemas.microsoft.com/office/infopath/2007/PartnerControls"/>
    </lcf76f155ced4ddcb4097134ff3c332f>
    <_ip_UnifiedCompliancePolicyUIAction xmlns="8568438d-410f-4708-8086-a85ae1b41a00" xsi:nil="true"/>
    <_ip_UnifiedCompliancePolicyProperties xmlns="8568438d-410f-4708-8086-a85ae1b41a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C2EB189B3EC148AE6E055439D77C86" ma:contentTypeVersion="18" ma:contentTypeDescription="Create a new document." ma:contentTypeScope="" ma:versionID="f24494d9106ae8e24d77fff1daf90ca9">
  <xsd:schema xmlns:xsd="http://www.w3.org/2001/XMLSchema" xmlns:xs="http://www.w3.org/2001/XMLSchema" xmlns:p="http://schemas.microsoft.com/office/2006/metadata/properties" xmlns:ns2="a5d00371-e65c-4ae8-8ee4-16e586aa4df5" xmlns:ns3="8568438d-410f-4708-8086-a85ae1b41a00" targetNamespace="http://schemas.microsoft.com/office/2006/metadata/properties" ma:root="true" ma:fieldsID="bdace8b245040e4d734054941bb045a4" ns2:_="" ns3:_="">
    <xsd:import namespace="a5d00371-e65c-4ae8-8ee4-16e586aa4df5"/>
    <xsd:import namespace="8568438d-410f-4708-8086-a85ae1b41a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_ip_UnifiedCompliancePolicyProperties" minOccurs="0"/>
                <xsd:element ref="ns3: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00371-e65c-4ae8-8ee4-16e586aa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bb1c67-0f96-41e0-90d5-bec248c50a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68438d-410f-4708-8086-a85ae1b41a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699818-4d24-4278-847b-7ac87ecc33e2}" ma:internalName="TaxCatchAll" ma:showField="CatchAllData" ma:web="8568438d-410f-4708-8086-a85ae1b41a00">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1" nillable="true" ma:displayName="Unified Compliance Policy Properties" ma:internalName="_ip_UnifiedCompliancePolicyProperties" ma:readOnly="false">
      <xsd:simpleType>
        <xsd:restriction base="dms:Note"/>
      </xsd:simpleType>
    </xsd:element>
    <xsd:element name="_ip_UnifiedCompliancePolicyUIAction" ma:index="22"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13264-CF19-4EA4-8350-851EE6C504C4}">
  <ds:schemaRefs>
    <ds:schemaRef ds:uri="http://schemas.microsoft.com/office/2006/metadata/properties"/>
    <ds:schemaRef ds:uri="http://schemas.microsoft.com/office/infopath/2007/PartnerControls"/>
    <ds:schemaRef ds:uri="8568438d-410f-4708-8086-a85ae1b41a00"/>
    <ds:schemaRef ds:uri="a5d00371-e65c-4ae8-8ee4-16e586aa4df5"/>
  </ds:schemaRefs>
</ds:datastoreItem>
</file>

<file path=customXml/itemProps2.xml><?xml version="1.0" encoding="utf-8"?>
<ds:datastoreItem xmlns:ds="http://schemas.openxmlformats.org/officeDocument/2006/customXml" ds:itemID="{659B4F8B-00A8-435D-8F0A-2AB1BEA2A77D}">
  <ds:schemaRefs>
    <ds:schemaRef ds:uri="http://schemas.microsoft.com/sharepoint/v3/contenttype/forms"/>
  </ds:schemaRefs>
</ds:datastoreItem>
</file>

<file path=customXml/itemProps3.xml><?xml version="1.0" encoding="utf-8"?>
<ds:datastoreItem xmlns:ds="http://schemas.openxmlformats.org/officeDocument/2006/customXml" ds:itemID="{35504F16-86D7-4E59-93AE-3121B1E1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00371-e65c-4ae8-8ee4-16e586aa4df5"/>
    <ds:schemaRef ds:uri="8568438d-410f-4708-8086-a85ae1b41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4BFBE-A8A1-4048-B9CF-9475872F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HiSET_Word_Template_Letter_Jun2025</Template>
  <TotalTime>1</TotalTime>
  <Pages>8</Pages>
  <Words>1009</Words>
  <Characters>5753</Characters>
  <Application>Microsoft Office Word</Application>
  <DocSecurity>0</DocSecurity>
  <Lines>47</Lines>
  <Paragraphs>13</Paragraphs>
  <ScaleCrop>false</ScaleCrop>
  <Manager>PSI</Manager>
  <Company>PSI</Company>
  <LinksUpToDate>false</LinksUpToDate>
  <CharactersWithSpaces>6749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Fletcher</dc:creator>
  <cp:keywords/>
  <cp:lastModifiedBy>Lauren Powers</cp:lastModifiedBy>
  <cp:revision>2</cp:revision>
  <cp:lastPrinted>2022-03-12T11:09:00Z</cp:lastPrinted>
  <dcterms:created xsi:type="dcterms:W3CDTF">2025-07-15T14:31:00Z</dcterms:created>
  <dcterms:modified xsi:type="dcterms:W3CDTF">2025-07-15T14:31:00Z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0x0101006BC2EB189B3EC148AE6E055439D77C86</vt:lpwstr>
  </property>
  <property fmtid="{D5CDD505-2E9C-101B-9397-08002B2CF9AE}" pid="3" name="MediaServiceImageTags">
    <vt:lpwstr/>
  </property>
  <property fmtid="{D5CDD505-2E9C-101B-9397-08002B2CF9AE}" pid="4" name="ClassificationContentMarkingFooterShapeIds">
    <vt:lpwstr>36b5244,748de042,5bcaa9f4,7d822aaa,6372679c,5eb16ee2,6bb94c6b,77bee6d0,7fa9affb,f7fc933,2b1151d8,21338978</vt:lpwstr>
  </property>
  <property fmtid="{D5CDD505-2E9C-101B-9397-08002B2CF9AE}" pid="5" name="ClassificationContentMarkingFooterFontProps">
    <vt:lpwstr>#000000,8,Calibri</vt:lpwstr>
  </property>
  <property fmtid="{D5CDD505-2E9C-101B-9397-08002B2CF9AE}" pid="6" name="ClassificationContentMarkingFooterText">
    <vt:lpwstr>CONFIDENTIAL</vt:lpwstr>
  </property>
  <property fmtid="{D5CDD505-2E9C-101B-9397-08002B2CF9AE}" pid="7" name="MSIP_Label_0ae808bf-e759-4852-a713-35ad14e488e0_Enabled">
    <vt:lpwstr>true</vt:lpwstr>
  </property>
  <property fmtid="{D5CDD505-2E9C-101B-9397-08002B2CF9AE}" pid="8" name="MSIP_Label_0ae808bf-e759-4852-a713-35ad14e488e0_SetDate">
    <vt:lpwstr>2023-12-11T19:49:43Z</vt:lpwstr>
  </property>
  <property fmtid="{D5CDD505-2E9C-101B-9397-08002B2CF9AE}" pid="9" name="MSIP_Label_0ae808bf-e759-4852-a713-35ad14e488e0_Method">
    <vt:lpwstr>Standard</vt:lpwstr>
  </property>
  <property fmtid="{D5CDD505-2E9C-101B-9397-08002B2CF9AE}" pid="10" name="MSIP_Label_0ae808bf-e759-4852-a713-35ad14e488e0_Name">
    <vt:lpwstr>CONFIDENTIAL</vt:lpwstr>
  </property>
  <property fmtid="{D5CDD505-2E9C-101B-9397-08002B2CF9AE}" pid="11" name="MSIP_Label_0ae808bf-e759-4852-a713-35ad14e488e0_SiteId">
    <vt:lpwstr>c331cf2d-799c-4de5-a0c8-f96d57a29d47</vt:lpwstr>
  </property>
  <property fmtid="{D5CDD505-2E9C-101B-9397-08002B2CF9AE}" pid="12" name="MSIP_Label_0ae808bf-e759-4852-a713-35ad14e488e0_ActionId">
    <vt:lpwstr>03758f61-d235-407c-96ee-8e616fc0adf5</vt:lpwstr>
  </property>
  <property fmtid="{D5CDD505-2E9C-101B-9397-08002B2CF9AE}" pid="13" name="MSIP_Label_0ae808bf-e759-4852-a713-35ad14e488e0_ContentBits">
    <vt:lpwstr>2</vt:lpwstr>
  </property>
  <property fmtid="{D5CDD505-2E9C-101B-9397-08002B2CF9AE}" pid="14" name="MSIP_Label_defa4170-0d19-0005-0004-bc88714345d2_Enabled">
    <vt:lpwstr>true</vt:lpwstr>
  </property>
  <property fmtid="{D5CDD505-2E9C-101B-9397-08002B2CF9AE}" pid="15" name="MSIP_Label_defa4170-0d19-0005-0004-bc88714345d2_SetDate">
    <vt:lpwstr>2024-08-27T13:12:24Z</vt:lpwstr>
  </property>
  <property fmtid="{D5CDD505-2E9C-101B-9397-08002B2CF9AE}" pid="16" name="MSIP_Label_defa4170-0d19-0005-0004-bc88714345d2_Method">
    <vt:lpwstr>Standard</vt:lpwstr>
  </property>
  <property fmtid="{D5CDD505-2E9C-101B-9397-08002B2CF9AE}" pid="17" name="MSIP_Label_defa4170-0d19-0005-0004-bc88714345d2_Name">
    <vt:lpwstr>defa4170-0d19-0005-0004-bc88714345d2</vt:lpwstr>
  </property>
  <property fmtid="{D5CDD505-2E9C-101B-9397-08002B2CF9AE}" pid="18" name="MSIP_Label_defa4170-0d19-0005-0004-bc88714345d2_SiteId">
    <vt:lpwstr>2b2ba713-874b-450b-a5fa-e4690ff0e3ca</vt:lpwstr>
  </property>
  <property fmtid="{D5CDD505-2E9C-101B-9397-08002B2CF9AE}" pid="19" name="MSIP_Label_defa4170-0d19-0005-0004-bc88714345d2_ActionId">
    <vt:lpwstr>de3e453b-8c40-4115-bce8-f5f5828fb6a3</vt:lpwstr>
  </property>
  <property fmtid="{D5CDD505-2E9C-101B-9397-08002B2CF9AE}" pid="20" name="MSIP_Label_defa4170-0d19-0005-0004-bc88714345d2_ContentBits">
    <vt:lpwstr>0</vt:lpwstr>
  </property>
</Properties>
</file>